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tblpY="13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397" w:type="dxa"/>
        </w:tblCellMar>
        <w:tblLook w:val="04A0" w:firstRow="1" w:lastRow="0" w:firstColumn="1" w:lastColumn="0" w:noHBand="0" w:noVBand="1"/>
      </w:tblPr>
      <w:tblGrid>
        <w:gridCol w:w="4616"/>
        <w:gridCol w:w="2469"/>
        <w:gridCol w:w="2014"/>
      </w:tblGrid>
      <w:tr w:rsidR="005C01B2" w:rsidRPr="009375B6" w14:paraId="02FAF16B" w14:textId="77777777">
        <w:tc>
          <w:tcPr>
            <w:tcW w:w="4616" w:type="dxa"/>
          </w:tcPr>
          <w:p w14:paraId="3159A45F" w14:textId="783DA794" w:rsidR="005C01B2" w:rsidRPr="00671A81" w:rsidRDefault="00DF3A60">
            <w:pPr>
              <w:pStyle w:val="Sidhuvud"/>
              <w:rPr>
                <w:rFonts w:ascii="Verdana" w:hAnsi="Verdana"/>
                <w:color w:val="FFFFFF" w:themeColor="background1"/>
                <w:sz w:val="18"/>
              </w:rPr>
            </w:pPr>
            <w:r w:rsidRPr="00671A81">
              <w:rPr>
                <w:rFonts w:ascii="Verdana" w:hAnsi="Verdana"/>
                <w:color w:val="FFFFFF" w:themeColor="background1"/>
                <w:sz w:val="18"/>
              </w:rPr>
              <w:t>Seriebestämmelser Skånes Ishockeyförbund</w:t>
            </w:r>
          </w:p>
        </w:tc>
        <w:tc>
          <w:tcPr>
            <w:tcW w:w="2469" w:type="dxa"/>
          </w:tcPr>
          <w:p w14:paraId="4238158A" w14:textId="4F355187" w:rsidR="005C01B2" w:rsidRPr="00671A81" w:rsidRDefault="00671A81">
            <w:pPr>
              <w:pStyle w:val="Sidhuvud"/>
              <w:rPr>
                <w:rFonts w:ascii="Verdana" w:hAnsi="Verdana"/>
                <w:color w:val="FFFFFF" w:themeColor="background1"/>
                <w:sz w:val="18"/>
              </w:rPr>
            </w:pPr>
            <w:r w:rsidRPr="00671A81">
              <w:rPr>
                <w:rFonts w:ascii="Verdana" w:hAnsi="Verdana"/>
                <w:color w:val="FFFFFF" w:themeColor="background1"/>
                <w:sz w:val="18"/>
              </w:rPr>
              <w:t>TKH</w:t>
            </w:r>
            <w:r w:rsidR="00DF3A60" w:rsidRPr="00671A81">
              <w:rPr>
                <w:rFonts w:ascii="Verdana" w:hAnsi="Verdana"/>
                <w:color w:val="FFFFFF" w:themeColor="background1"/>
                <w:sz w:val="18"/>
              </w:rPr>
              <w:t>-U16</w:t>
            </w:r>
          </w:p>
        </w:tc>
        <w:tc>
          <w:tcPr>
            <w:tcW w:w="2014" w:type="dxa"/>
          </w:tcPr>
          <w:p w14:paraId="02975740" w14:textId="44BAFD18" w:rsidR="005C01B2" w:rsidRPr="00671A81" w:rsidRDefault="00DF3A60">
            <w:pPr>
              <w:pStyle w:val="Sidhuvud"/>
              <w:rPr>
                <w:rFonts w:ascii="Verdana" w:hAnsi="Verdana"/>
                <w:color w:val="FFFFFF" w:themeColor="background1"/>
                <w:sz w:val="18"/>
              </w:rPr>
            </w:pPr>
            <w:r w:rsidRPr="00671A81">
              <w:rPr>
                <w:rFonts w:ascii="Verdana" w:hAnsi="Verdana"/>
                <w:color w:val="FFFFFF" w:themeColor="background1"/>
                <w:sz w:val="18"/>
              </w:rPr>
              <w:t>V</w:t>
            </w:r>
            <w:r w:rsidR="00B04624" w:rsidRPr="00671A81">
              <w:rPr>
                <w:rFonts w:ascii="Verdana" w:hAnsi="Verdana"/>
                <w:color w:val="FFFFFF" w:themeColor="background1"/>
                <w:sz w:val="18"/>
              </w:rPr>
              <w:t xml:space="preserve">ersion </w:t>
            </w:r>
            <w:r w:rsidR="000A7957" w:rsidRPr="00671A81">
              <w:rPr>
                <w:rFonts w:ascii="Verdana" w:hAnsi="Verdana"/>
                <w:color w:val="FFFFFF" w:themeColor="background1"/>
                <w:sz w:val="18"/>
              </w:rPr>
              <w:t>1</w:t>
            </w:r>
            <w:r w:rsidR="00B04624" w:rsidRPr="00671A81">
              <w:rPr>
                <w:rFonts w:ascii="Verdana" w:hAnsi="Verdana"/>
                <w:color w:val="FFFFFF" w:themeColor="background1"/>
                <w:sz w:val="18"/>
              </w:rPr>
              <w:t>.</w:t>
            </w:r>
            <w:r w:rsidR="000A7957" w:rsidRPr="00671A81">
              <w:rPr>
                <w:rFonts w:ascii="Verdana" w:hAnsi="Verdana"/>
                <w:color w:val="FFFFFF" w:themeColor="background1"/>
                <w:sz w:val="18"/>
              </w:rPr>
              <w:t>0</w:t>
            </w:r>
            <w:r w:rsidR="000E599D" w:rsidRPr="00671A81">
              <w:rPr>
                <w:rFonts w:ascii="Verdana" w:hAnsi="Verdana"/>
                <w:color w:val="FFFFFF" w:themeColor="background1"/>
                <w:sz w:val="18"/>
              </w:rPr>
              <w:t xml:space="preserve"> </w:t>
            </w:r>
            <w:r w:rsidR="00671A81">
              <w:rPr>
                <w:rFonts w:ascii="Verdana" w:hAnsi="Verdana"/>
                <w:color w:val="FFFFFF" w:themeColor="background1"/>
                <w:sz w:val="18"/>
              </w:rPr>
              <w:t>20</w:t>
            </w:r>
            <w:r w:rsidRPr="00671A81">
              <w:rPr>
                <w:rFonts w:ascii="Verdana" w:hAnsi="Verdana"/>
                <w:color w:val="FFFFFF" w:themeColor="background1"/>
                <w:sz w:val="18"/>
              </w:rPr>
              <w:t>2</w:t>
            </w:r>
            <w:r w:rsidR="00F334DA" w:rsidRPr="00671A81">
              <w:rPr>
                <w:rFonts w:ascii="Verdana" w:hAnsi="Verdana"/>
                <w:color w:val="FFFFFF" w:themeColor="background1"/>
                <w:sz w:val="18"/>
              </w:rPr>
              <w:t>6</w:t>
            </w:r>
            <w:r w:rsidRPr="00671A81">
              <w:rPr>
                <w:rFonts w:ascii="Verdana" w:hAnsi="Verdana"/>
                <w:color w:val="FFFFFF" w:themeColor="background1"/>
                <w:sz w:val="18"/>
              </w:rPr>
              <w:t>0</w:t>
            </w:r>
            <w:r w:rsidR="001638B6" w:rsidRPr="00671A81">
              <w:rPr>
                <w:rFonts w:ascii="Verdana" w:hAnsi="Verdana"/>
                <w:color w:val="FFFFFF" w:themeColor="background1"/>
                <w:sz w:val="18"/>
              </w:rPr>
              <w:t>8</w:t>
            </w:r>
            <w:r w:rsidR="002F26EB">
              <w:rPr>
                <w:rFonts w:ascii="Verdana" w:hAnsi="Verdana"/>
                <w:color w:val="FFFFFF" w:themeColor="background1"/>
                <w:sz w:val="18"/>
              </w:rPr>
              <w:t>31</w:t>
            </w:r>
          </w:p>
        </w:tc>
      </w:tr>
    </w:tbl>
    <w:p w14:paraId="458BF099" w14:textId="77777777" w:rsidR="005B3B26" w:rsidRDefault="005B3B26" w:rsidP="005C01B2">
      <w:pPr>
        <w:pStyle w:val="Rubrik"/>
        <w:rPr>
          <w:rFonts w:eastAsiaTheme="minorEastAsia" w:cstheme="minorBidi" w:hint="eastAsia"/>
          <w:noProof w:val="0"/>
          <w:color w:val="auto"/>
          <w:spacing w:val="0"/>
          <w:kern w:val="0"/>
          <w:sz w:val="20"/>
          <w:szCs w:val="20"/>
        </w:rPr>
      </w:pPr>
      <w:bookmarkStart w:id="0" w:name="_Toc206518513"/>
      <w:bookmarkStart w:id="1" w:name="_Toc206517885"/>
      <w:bookmarkStart w:id="2" w:name="_Toc206517779"/>
      <w:bookmarkStart w:id="3" w:name="_Toc206534511"/>
      <w:bookmarkStart w:id="4" w:name="_Toc206531348"/>
      <w:bookmarkStart w:id="5" w:name="_Toc206530567"/>
      <w:bookmarkStart w:id="6" w:name="_Toc206530296"/>
      <w:bookmarkStart w:id="7" w:name="_Toc238827668"/>
      <w:bookmarkStart w:id="8" w:name="_Toc232250051"/>
      <w:bookmarkStart w:id="9" w:name="_Toc232156710"/>
      <w:bookmarkStart w:id="10" w:name="_Toc237693034"/>
    </w:p>
    <w:bookmarkStart w:id="11" w:name="_Toc239155491" w:displacedByCustomXml="next"/>
    <w:bookmarkStart w:id="12" w:name="_Toc239155298" w:displacedByCustomXml="next"/>
    <w:bookmarkStart w:id="13" w:name="_Toc238852072" w:displacedByCustomXml="next"/>
    <w:bookmarkStart w:id="14" w:name="_Toc238852412" w:displacedByCustomXml="next"/>
    <w:sdt>
      <w:sdtPr>
        <w:rPr>
          <w:rFonts w:eastAsiaTheme="minorEastAsia" w:cstheme="minorBidi"/>
          <w:noProof w:val="0"/>
          <w:color w:val="auto"/>
          <w:spacing w:val="0"/>
          <w:kern w:val="0"/>
          <w:sz w:val="20"/>
          <w:szCs w:val="20"/>
        </w:rPr>
        <w:id w:val="-2021930133"/>
        <w:docPartObj>
          <w:docPartGallery w:val="Cover Pages"/>
          <w:docPartUnique/>
        </w:docPartObj>
      </w:sdtPr>
      <w:sdtEndPr>
        <w:rPr>
          <w:color w:val="FFFFFF" w:themeColor="background1"/>
        </w:rPr>
      </w:sdtEndPr>
      <w:sdtContent>
        <w:p w14:paraId="231BDBDB" w14:textId="054CA6AB" w:rsidR="005C01B2" w:rsidRPr="00573D8F" w:rsidRDefault="005C01B2" w:rsidP="005C01B2">
          <w:pPr>
            <w:pStyle w:val="Rubrik"/>
            <w:rPr>
              <w:rFonts w:ascii="Verdana" w:hAnsi="Verdana"/>
              <w:sz w:val="56"/>
              <w:szCs w:val="56"/>
            </w:rPr>
          </w:pPr>
          <w:r w:rsidRPr="00573D8F">
            <w:rPr>
              <w:rFonts w:ascii="Verdana" w:hAnsi="Verdana"/>
              <w:sz w:val="56"/>
              <w:szCs w:val="56"/>
            </w:rPr>
            <mc:AlternateContent>
              <mc:Choice Requires="wps">
                <w:drawing>
                  <wp:anchor distT="0" distB="0" distL="114300" distR="114300" simplePos="0" relativeHeight="251658246" behindDoc="1" locked="0" layoutInCell="1" allowOverlap="1" wp14:anchorId="3D6E9206" wp14:editId="55E4CC31">
                    <wp:simplePos x="0" y="0"/>
                    <wp:positionH relativeFrom="margin">
                      <wp:posOffset>-1279525</wp:posOffset>
                    </wp:positionH>
                    <wp:positionV relativeFrom="margin">
                      <wp:posOffset>-2107565</wp:posOffset>
                    </wp:positionV>
                    <wp:extent cx="7560000" cy="10692000"/>
                    <wp:effectExtent l="0" t="0" r="3175" b="0"/>
                    <wp:wrapNone/>
                    <wp:docPr id="2" name="Rektangel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000" cy="1069200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dec="http://schemas.microsoft.com/office/drawing/2017/decorative" xmlns:pic="http://schemas.openxmlformats.org/drawingml/2006/picture" xmlns:arto="http://schemas.microsoft.com/office/word/2006/arto">
                <w:pict w14:anchorId="09ADE7B6">
                  <v:rect id="Rektangel 2" style="position:absolute;margin-left:-100.75pt;margin-top:-165.95pt;width:595.3pt;height:841.9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lt="&quot;&quot;" o:spid="_x0000_s1026" fillcolor="#002850 [3215]" stroked="f" strokeweight="1pt" w14:anchorId="7DD140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">
                    <w10:wrap anchorx="margin" anchory="margin"/>
                  </v:rect>
                </w:pict>
              </mc:Fallback>
            </mc:AlternateContent>
          </w:r>
          <w:r w:rsidR="00DF3A60" w:rsidRPr="00573D8F">
            <w:rPr>
              <w:rFonts w:ascii="Verdana" w:hAnsi="Verdana"/>
              <w:sz w:val="56"/>
              <w:szCs w:val="56"/>
            </w:rPr>
            <w:t>Seriebestämmelser</w:t>
          </w:r>
          <w:bookmarkEnd w:id="0"/>
          <w:bookmarkEnd w:id="1"/>
          <w:bookmarkEnd w:id="2"/>
          <w:r w:rsidR="0036078D" w:rsidRPr="00573D8F">
            <w:rPr>
              <w:rFonts w:ascii="Verdana" w:hAnsi="Verdana"/>
              <w:sz w:val="56"/>
              <w:szCs w:val="56"/>
            </w:rPr>
            <w:t xml:space="preserve"> 202</w:t>
          </w:r>
          <w:r w:rsidR="00F334DA" w:rsidRPr="00573D8F">
            <w:rPr>
              <w:rFonts w:ascii="Verdana" w:hAnsi="Verdana"/>
              <w:sz w:val="56"/>
              <w:szCs w:val="56"/>
            </w:rPr>
            <w:t>6</w:t>
          </w:r>
          <w:r w:rsidR="0036078D" w:rsidRPr="00573D8F">
            <w:rPr>
              <w:rFonts w:ascii="Verdana" w:hAnsi="Verdana"/>
              <w:sz w:val="56"/>
              <w:szCs w:val="56"/>
            </w:rPr>
            <w:t>/202</w:t>
          </w:r>
          <w:bookmarkEnd w:id="3"/>
          <w:bookmarkEnd w:id="4"/>
          <w:bookmarkEnd w:id="5"/>
          <w:bookmarkEnd w:id="6"/>
          <w:r w:rsidR="00F334DA" w:rsidRPr="00573D8F">
            <w:rPr>
              <w:rFonts w:ascii="Verdana" w:hAnsi="Verdana"/>
              <w:sz w:val="56"/>
              <w:szCs w:val="56"/>
            </w:rPr>
            <w:t>7</w:t>
          </w:r>
          <w:bookmarkEnd w:id="7"/>
          <w:bookmarkEnd w:id="8"/>
          <w:bookmarkEnd w:id="9"/>
          <w:bookmarkEnd w:id="10"/>
          <w:bookmarkEnd w:id="14"/>
          <w:bookmarkEnd w:id="13"/>
          <w:bookmarkEnd w:id="12"/>
          <w:bookmarkEnd w:id="11"/>
        </w:p>
        <w:p w14:paraId="7ECE324D" w14:textId="4D14E1FE" w:rsidR="005C01B2" w:rsidRPr="00C600E6" w:rsidRDefault="00DF3A60" w:rsidP="005C01B2">
          <w:pPr>
            <w:pStyle w:val="Underrubrik"/>
            <w:rPr>
              <w:rFonts w:ascii="Verdana" w:hAnsi="Verdana"/>
              <w:color w:val="7DE1EB" w:themeColor="accent2"/>
              <w:sz w:val="48"/>
              <w:szCs w:val="160"/>
            </w:rPr>
          </w:pPr>
          <w:bookmarkStart w:id="15" w:name="_Toc206517780"/>
          <w:bookmarkStart w:id="16" w:name="_Toc206517886"/>
          <w:bookmarkStart w:id="17" w:name="_Toc206518514"/>
          <w:bookmarkStart w:id="18" w:name="_Toc206530297"/>
          <w:bookmarkStart w:id="19" w:name="_Toc206530568"/>
          <w:bookmarkStart w:id="20" w:name="_Toc206531349"/>
          <w:bookmarkStart w:id="21" w:name="_Toc206534512"/>
          <w:bookmarkStart w:id="22" w:name="_Toc232156711"/>
          <w:bookmarkStart w:id="23" w:name="_Toc232250052"/>
          <w:bookmarkStart w:id="24" w:name="_Toc237693035"/>
          <w:bookmarkStart w:id="25" w:name="_Toc238827669"/>
          <w:bookmarkStart w:id="26" w:name="_Toc238852073"/>
          <w:bookmarkStart w:id="27" w:name="_Toc238852413"/>
          <w:bookmarkStart w:id="28" w:name="_Toc239155299"/>
          <w:bookmarkStart w:id="29" w:name="_Toc239155492"/>
          <w:r w:rsidRPr="00C600E6">
            <w:rPr>
              <w:rFonts w:ascii="Verdana" w:hAnsi="Verdana"/>
              <w:color w:val="7DE1EB" w:themeColor="accent2"/>
              <w:sz w:val="48"/>
              <w:szCs w:val="160"/>
            </w:rPr>
            <w:t>Skånes Ishockeyförbund</w:t>
          </w:r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</w:p>
        <w:p w14:paraId="7706C562" w14:textId="77777777" w:rsidR="00C600E6" w:rsidRPr="00C600E6" w:rsidRDefault="00F147D3" w:rsidP="005C01B2">
          <w:pPr>
            <w:rPr>
              <w:rFonts w:ascii="Verdana" w:hAnsi="Verdana"/>
              <w:color w:val="7DE1EB" w:themeColor="accent2"/>
              <w:sz w:val="48"/>
              <w:szCs w:val="48"/>
            </w:rPr>
          </w:pPr>
          <w:r w:rsidRPr="00C600E6">
            <w:rPr>
              <w:rFonts w:ascii="Verdana" w:hAnsi="Verdana"/>
              <w:color w:val="7DE1EB" w:themeColor="accent2"/>
              <w:sz w:val="48"/>
              <w:szCs w:val="48"/>
            </w:rPr>
            <w:t>TKH</w:t>
          </w:r>
          <w:r w:rsidR="00DF3A60" w:rsidRPr="00C600E6">
            <w:rPr>
              <w:rFonts w:ascii="Verdana" w:hAnsi="Verdana"/>
              <w:color w:val="7DE1EB" w:themeColor="accent2"/>
              <w:sz w:val="48"/>
              <w:szCs w:val="48"/>
            </w:rPr>
            <w:t>-U16</w:t>
          </w:r>
        </w:p>
        <w:p w14:paraId="476CBAB2" w14:textId="37CE0E49" w:rsidR="005C01B2" w:rsidRPr="0036078D" w:rsidRDefault="005C01B2" w:rsidP="005C01B2">
          <w:pPr>
            <w:rPr>
              <w:rFonts w:ascii="Verdana" w:hAnsi="Verdana"/>
              <w:color w:val="FFFFFF" w:themeColor="background1"/>
              <w:sz w:val="32"/>
              <w:szCs w:val="3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457A4FBD" wp14:editId="4FB47697">
                    <wp:simplePos x="0" y="0"/>
                    <wp:positionH relativeFrom="page">
                      <wp:posOffset>-47625</wp:posOffset>
                    </wp:positionH>
                    <wp:positionV relativeFrom="page">
                      <wp:posOffset>4180205</wp:posOffset>
                    </wp:positionV>
                    <wp:extent cx="9640800" cy="6667200"/>
                    <wp:effectExtent l="0" t="0" r="0" b="635"/>
                    <wp:wrapNone/>
                    <wp:docPr id="6" name="Rätvinklig triangel 6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9640800" cy="6667200"/>
                            </a:xfrm>
                            <a:prstGeom prst="rtTriangle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dec="http://schemas.microsoft.com/office/drawing/2017/decorative" xmlns:pic="http://schemas.openxmlformats.org/drawingml/2006/picture" xmlns:arto="http://schemas.microsoft.com/office/word/2006/arto">
                <w:pict w14:anchorId="5ACBEBB0">
                  <v:shapetype id="_x0000_t6" coordsize="21600,21600" o:spt="6" path="m,l,21600r21600,xe" w14:anchorId="62E0ECD9">
                    <v:stroke joinstyle="miter"/>
                    <v:path textboxrect="1800,12600,12600,19800" gradientshapeok="t" o:connecttype="custom" o:connectlocs="0,0;0,10800;0,21600;10800,21600;21600,21600;10800,10800"/>
                  </v:shapetype>
                  <v:shape id="Rätvinklig triangel 6" style="position:absolute;margin-left:-3.75pt;margin-top:329.15pt;width:759.1pt;height:5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ffd200 [3214]" stroked="f" strokeweight="1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">
                    <w10:wrap anchorx="page" anchory="page"/>
                  </v:shape>
                </w:pict>
              </mc:Fallback>
            </mc:AlternateContent>
          </w:r>
        </w:p>
        <w:p w14:paraId="314308EB" w14:textId="77777777" w:rsidR="005C01B2" w:rsidRDefault="005C01B2" w:rsidP="005C01B2">
          <w:pPr>
            <w:rPr>
              <w:color w:val="FFFFFF" w:themeColor="background1"/>
            </w:rPr>
          </w:pPr>
        </w:p>
        <w:p w14:paraId="73B9F96F" w14:textId="47001584" w:rsidR="005C01B2" w:rsidRPr="00925EAB" w:rsidRDefault="005C01B2" w:rsidP="005C01B2">
          <w:pPr>
            <w:rPr>
              <w:noProof/>
              <w:color w:val="FFFFFF" w:themeColor="background1"/>
              <w:sz w:val="16"/>
              <w:szCs w:val="18"/>
            </w:rPr>
          </w:pPr>
          <w:r w:rsidRPr="00B05CBE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5F3D2B94" wp14:editId="48F006BC">
                    <wp:simplePos x="0" y="0"/>
                    <wp:positionH relativeFrom="margin">
                      <wp:posOffset>4482465</wp:posOffset>
                    </wp:positionH>
                    <wp:positionV relativeFrom="page">
                      <wp:posOffset>9872345</wp:posOffset>
                    </wp:positionV>
                    <wp:extent cx="1296000" cy="252000"/>
                    <wp:effectExtent l="0" t="0" r="0" b="0"/>
                    <wp:wrapNone/>
                    <wp:docPr id="12" name="Textruta 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9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34996C" w14:textId="77777777" w:rsidR="005C01B2" w:rsidRPr="00B05CBE" w:rsidRDefault="005C01B2" w:rsidP="005C01B2">
                                <w:pPr>
                                  <w:pStyle w:val="Sidfot"/>
                                  <w:rPr>
                                    <w:rStyle w:val="Stark"/>
                                    <w:color w:val="FFFFFF" w:themeColor="background1"/>
                                  </w:rPr>
                                </w:pPr>
                                <w:r w:rsidRPr="00B05CBE">
                                  <w:rPr>
                                    <w:rStyle w:val="Stark"/>
                                    <w:color w:val="FFFFFF" w:themeColor="background1"/>
                                  </w:rPr>
                                  <w:t>swehockey.se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F3D2B94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2" o:spid="_x0000_s1026" type="#_x0000_t202" alt="&quot;&quot;" style="position:absolute;margin-left:352.95pt;margin-top:777.35pt;width:102.05pt;height:19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" filled="f" stroked="f">
                    <v:textbox>
                      <w:txbxContent>
                        <w:p w14:paraId="0334996C" w14:textId="77777777" w:rsidR="005C01B2" w:rsidRPr="00B05CBE" w:rsidRDefault="005C01B2" w:rsidP="005C01B2">
                          <w:pPr>
                            <w:pStyle w:val="Sidfot"/>
                            <w:rPr>
                              <w:rStyle w:val="Stark"/>
                              <w:color w:val="FFFFFF" w:themeColor="background1"/>
                            </w:rPr>
                          </w:pPr>
                          <w:r w:rsidRPr="00B05CBE">
                            <w:rPr>
                              <w:rStyle w:val="Stark"/>
                              <w:color w:val="FFFFFF" w:themeColor="background1"/>
                            </w:rPr>
                            <w:t>swehockey.se</w:t>
                          </w: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40A2FDE7" w14:textId="498FD081" w:rsidR="005C01B2" w:rsidRPr="004A7520" w:rsidRDefault="00B136E3" w:rsidP="005C01B2">
          <w:pPr>
            <w:rPr>
              <w:rFonts w:asciiTheme="majorHAnsi" w:eastAsiaTheme="majorEastAsia" w:hAnsiTheme="majorHAnsi" w:cstheme="majorBidi" w:hint="eastAsia"/>
              <w:color w:val="000000" w:themeColor="text1"/>
              <w:sz w:val="52"/>
              <w:szCs w:val="32"/>
            </w:rPr>
          </w:pPr>
          <w:r w:rsidRPr="00537BE9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7" behindDoc="0" locked="0" layoutInCell="1" allowOverlap="1" wp14:anchorId="55CC168C" wp14:editId="6F8A6C24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12065</wp:posOffset>
                    </wp:positionV>
                    <wp:extent cx="2095500" cy="1404620"/>
                    <wp:effectExtent l="0" t="0" r="0" b="0"/>
                    <wp:wrapNone/>
                    <wp:docPr id="548211737" name="Textrut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9550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22F5AB" w14:textId="70C71CC5" w:rsidR="00537BE9" w:rsidRPr="005F6350" w:rsidRDefault="00537BE9">
                                <w:pPr>
                                  <w:rPr>
                                    <w:color w:val="FF0000"/>
                                    <w:sz w:val="52"/>
                                    <w:szCs w:val="5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55CC168C" id="_x0000_s1027" type="#_x0000_t202" style="position:absolute;margin-left:0;margin-top:.95pt;width:165pt;height:110.6pt;z-index:251658247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" filled="f" stroked="f">
                    <v:textbox style="mso-fit-shape-to-text:t">
                      <w:txbxContent>
                        <w:p w14:paraId="7922F5AB" w14:textId="70C71CC5" w:rsidR="00537BE9" w:rsidRPr="005F6350" w:rsidRDefault="00537BE9">
                          <w:pPr>
                            <w:rPr>
                              <w:color w:val="FF0000"/>
                              <w:sz w:val="52"/>
                              <w:szCs w:val="52"/>
                            </w:rPr>
                          </w:pP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="005C01B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2E824A4F" wp14:editId="0ED21579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6760655</wp:posOffset>
                    </wp:positionV>
                    <wp:extent cx="10382250" cy="3941445"/>
                    <wp:effectExtent l="0" t="0" r="6350" b="0"/>
                    <wp:wrapNone/>
                    <wp:docPr id="7" name="Rätvinklig triangel 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382250" cy="3941445"/>
                            </a:xfrm>
                            <a:prstGeom prst="rtTriangl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dec="http://schemas.microsoft.com/office/drawing/2017/decorative" xmlns:pic="http://schemas.openxmlformats.org/drawingml/2006/picture" xmlns:arto="http://schemas.microsoft.com/office/word/2006/arto">
                <w:pict w14:anchorId="586D76C3">
                  <v:shape id="Rätvinklig triangel 7" style="position:absolute;margin-left:0;margin-top:532.35pt;width:817.5pt;height:310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white [3212]" stroked="f" strokeweight="1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" w14:anchorId="681F66C0">
                    <w10:wrap anchorx="page" anchory="page"/>
                  </v:shape>
                </w:pict>
              </mc:Fallback>
            </mc:AlternateContent>
          </w:r>
        </w:p>
      </w:sdtContent>
    </w:sdt>
    <w:p w14:paraId="47F35405" w14:textId="28BD7EC9" w:rsidR="005C01B2" w:rsidRPr="004A7520" w:rsidRDefault="005C01B2" w:rsidP="005C01B2">
      <w:pPr>
        <w:rPr>
          <w:color w:val="FFFFFF" w:themeColor="background1"/>
        </w:rPr>
      </w:pPr>
    </w:p>
    <w:p w14:paraId="5CEB1A22" w14:textId="05F1AFA7" w:rsidR="005C01B2" w:rsidRDefault="00B81269" w:rsidP="005C01B2">
      <w:pPr>
        <w:rPr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251658245" behindDoc="0" locked="0" layoutInCell="1" allowOverlap="1" wp14:anchorId="4D12C361" wp14:editId="48F1634E">
            <wp:simplePos x="0" y="0"/>
            <wp:positionH relativeFrom="margin">
              <wp:posOffset>-879475</wp:posOffset>
            </wp:positionH>
            <wp:positionV relativeFrom="paragraph">
              <wp:posOffset>2823210</wp:posOffset>
            </wp:positionV>
            <wp:extent cx="1835150" cy="1835150"/>
            <wp:effectExtent l="0" t="0" r="0" b="0"/>
            <wp:wrapSquare wrapText="bothSides"/>
            <wp:docPr id="451395182" name="Bildobjekt 7" descr="En bild som visar emblem, prydnad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75657" name="Bildobjekt 7" descr="En bild som visar emblem, prydnad, symbol, logotyp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1B2">
        <w:rPr>
          <w:color w:val="FFFFFF" w:themeColor="background1"/>
        </w:rPr>
        <w:br w:type="page"/>
      </w:r>
    </w:p>
    <w:p w14:paraId="42566DC8" w14:textId="75710B4D" w:rsidR="005C01B2" w:rsidRPr="00FB2DFD" w:rsidRDefault="00DF3A60" w:rsidP="005C01B2">
      <w:pPr>
        <w:pStyle w:val="Rubrik1"/>
        <w:rPr>
          <w:rFonts w:ascii="Verdana" w:hAnsi="Verdana"/>
          <w:color w:val="132C62"/>
        </w:rPr>
      </w:pPr>
      <w:bookmarkStart w:id="30" w:name="_Toc206517781"/>
      <w:bookmarkStart w:id="31" w:name="_Toc206517887"/>
      <w:bookmarkStart w:id="32" w:name="_Toc206518515"/>
      <w:bookmarkStart w:id="33" w:name="_Toc206530298"/>
      <w:bookmarkStart w:id="34" w:name="_Toc206530569"/>
      <w:bookmarkStart w:id="35" w:name="_Toc206531350"/>
      <w:bookmarkStart w:id="36" w:name="_Toc206534513"/>
      <w:bookmarkStart w:id="37" w:name="_Toc232156712"/>
      <w:bookmarkStart w:id="38" w:name="_Toc232250053"/>
      <w:bookmarkStart w:id="39" w:name="_Toc237693036"/>
      <w:bookmarkStart w:id="40" w:name="_Toc238827670"/>
      <w:bookmarkStart w:id="41" w:name="_Toc238852074"/>
      <w:bookmarkStart w:id="42" w:name="_Toc238852414"/>
      <w:bookmarkStart w:id="43" w:name="_Toc239155300"/>
      <w:bookmarkStart w:id="44" w:name="_Toc239155493"/>
      <w:r w:rsidRPr="00FB2DFD">
        <w:rPr>
          <w:rFonts w:ascii="Verdana" w:hAnsi="Verdana"/>
          <w:color w:val="132C62"/>
        </w:rPr>
        <w:lastRenderedPageBreak/>
        <w:t>Innehållsförteckning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sdt>
      <w:sdtPr>
        <w:id w:val="-6023323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50F775" w14:textId="555F1A80" w:rsidR="008C54A2" w:rsidRDefault="007D7F56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 w:rsidRPr="00202C4F">
            <w:rPr>
              <w:rFonts w:asciiTheme="majorHAnsi" w:eastAsiaTheme="majorEastAsia" w:hAnsiTheme="majorHAnsi" w:cstheme="majorBidi"/>
              <w:color w:val="132C62"/>
              <w:sz w:val="32"/>
              <w:szCs w:val="32"/>
            </w:rPr>
            <w:fldChar w:fldCharType="begin"/>
          </w:r>
          <w:r w:rsidRPr="00202C4F">
            <w:rPr>
              <w:color w:val="132C62"/>
            </w:rPr>
            <w:instrText xml:space="preserve"> TOC \o "1-3" \h \z \u </w:instrText>
          </w:r>
          <w:r w:rsidRPr="00202C4F">
            <w:rPr>
              <w:rFonts w:asciiTheme="majorHAnsi" w:eastAsiaTheme="majorEastAsia" w:hAnsiTheme="majorHAnsi" w:cstheme="majorBidi"/>
              <w:color w:val="132C62"/>
              <w:sz w:val="32"/>
              <w:szCs w:val="32"/>
            </w:rPr>
            <w:fldChar w:fldCharType="separate"/>
          </w:r>
          <w:hyperlink w:anchor="_Toc239155494" w:history="1">
            <w:r w:rsidR="008C54A2" w:rsidRPr="00E95701">
              <w:rPr>
                <w:rStyle w:val="Hyperlnk"/>
                <w:rFonts w:ascii="Verdana" w:hAnsi="Verdana"/>
                <w:b/>
                <w:bCs/>
                <w:noProof/>
              </w:rPr>
              <w:t>U16 Skåne</w:t>
            </w:r>
            <w:r w:rsidR="008C54A2">
              <w:rPr>
                <w:noProof/>
                <w:webHidden/>
              </w:rPr>
              <w:tab/>
            </w:r>
            <w:r w:rsidR="008C54A2">
              <w:rPr>
                <w:noProof/>
                <w:webHidden/>
              </w:rPr>
              <w:fldChar w:fldCharType="begin"/>
            </w:r>
            <w:r w:rsidR="008C54A2">
              <w:rPr>
                <w:noProof/>
                <w:webHidden/>
              </w:rPr>
              <w:instrText xml:space="preserve"> PAGEREF _Toc239155494 \h </w:instrText>
            </w:r>
            <w:r w:rsidR="008C54A2">
              <w:rPr>
                <w:noProof/>
                <w:webHidden/>
              </w:rPr>
            </w:r>
            <w:r w:rsidR="008C54A2">
              <w:rPr>
                <w:noProof/>
                <w:webHidden/>
              </w:rPr>
              <w:fldChar w:fldCharType="separate"/>
            </w:r>
            <w:r w:rsidR="008C54A2">
              <w:rPr>
                <w:noProof/>
                <w:webHidden/>
              </w:rPr>
              <w:t>3</w:t>
            </w:r>
            <w:r w:rsidR="008C54A2">
              <w:rPr>
                <w:noProof/>
                <w:webHidden/>
              </w:rPr>
              <w:fldChar w:fldCharType="end"/>
            </w:r>
          </w:hyperlink>
        </w:p>
        <w:p w14:paraId="3131E4C6" w14:textId="23368AEA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495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U15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224C48" w14:textId="7442BDD3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496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U14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D54384" w14:textId="2AA3EFDC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497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U13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8C053C" w14:textId="17E26256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498" w:history="1">
            <w:r w:rsidRPr="00E95701">
              <w:rPr>
                <w:rStyle w:val="Hyperlnk"/>
                <w:rFonts w:ascii="Verdana" w:eastAsia="Verdana" w:hAnsi="Verdana" w:cs="Verdana"/>
                <w:b/>
                <w:bCs/>
                <w:noProof/>
              </w:rPr>
              <w:t>U12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17FF2" w14:textId="451AE31D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499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U11/U10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66D1B" w14:textId="76349CA6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500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U9/TKH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14B14D" w14:textId="1F1F05B0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501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DM Skåne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2A0A1" w14:textId="56466704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502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Förkval till kval till U16 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39092C" w14:textId="7E7E537E" w:rsidR="008C54A2" w:rsidRDefault="008C54A2">
          <w:pPr>
            <w:pStyle w:val="Innehll1"/>
            <w:tabs>
              <w:tab w:val="right" w:leader="dot" w:pos="9089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39155503" w:history="1">
            <w:r w:rsidRPr="00E95701">
              <w:rPr>
                <w:rStyle w:val="Hyperlnk"/>
                <w:rFonts w:ascii="Verdana" w:hAnsi="Verdana"/>
                <w:b/>
                <w:bCs/>
                <w:noProof/>
              </w:rPr>
              <w:t>Rekreationsserien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_Toc239155503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F901EC" w14:textId="022197CF" w:rsidR="007D7F56" w:rsidRDefault="007D7F56">
          <w:r w:rsidRPr="00202C4F">
            <w:rPr>
              <w:b/>
              <w:bCs/>
              <w:color w:val="132C62"/>
            </w:rPr>
            <w:fldChar w:fldCharType="end"/>
          </w:r>
        </w:p>
      </w:sdtContent>
    </w:sdt>
    <w:p w14:paraId="79DD558D" w14:textId="27A8D295" w:rsidR="00B32BCE" w:rsidRDefault="00B32BCE" w:rsidP="00B32BCE">
      <w:pPr>
        <w:pStyle w:val="Innehllsfrteckningsrubrik"/>
        <w:rPr>
          <w:rFonts w:hint="eastAsia"/>
        </w:rPr>
      </w:pPr>
    </w:p>
    <w:p w14:paraId="0C65565B" w14:textId="77777777" w:rsidR="005C01B2" w:rsidRPr="00412FE2" w:rsidRDefault="005C01B2" w:rsidP="005C01B2">
      <w:pPr>
        <w:rPr>
          <w:rFonts w:ascii="Verdana" w:hAnsi="Verdana"/>
        </w:rPr>
      </w:pPr>
    </w:p>
    <w:p w14:paraId="26AE9283" w14:textId="77777777" w:rsidR="005C01B2" w:rsidRPr="00412FE2" w:rsidRDefault="005C01B2" w:rsidP="005C01B2">
      <w:pPr>
        <w:rPr>
          <w:rFonts w:ascii="Verdana" w:hAnsi="Verdana"/>
        </w:rPr>
      </w:pPr>
    </w:p>
    <w:p w14:paraId="49831A16" w14:textId="22B4C8C6" w:rsidR="00DF3A60" w:rsidRDefault="00DF3A60" w:rsidP="005C01B2">
      <w:pPr>
        <w:rPr>
          <w:highlight w:val="yellow"/>
        </w:rPr>
      </w:pPr>
    </w:p>
    <w:p w14:paraId="0C871977" w14:textId="77777777" w:rsidR="00DF3A60" w:rsidRDefault="00DF3A60">
      <w:pPr>
        <w:rPr>
          <w:highlight w:val="yellow"/>
        </w:rPr>
      </w:pPr>
      <w:r>
        <w:rPr>
          <w:highlight w:val="yellow"/>
        </w:rPr>
        <w:br w:type="page"/>
      </w:r>
    </w:p>
    <w:p w14:paraId="09808681" w14:textId="7E03C889" w:rsidR="005C01B2" w:rsidRPr="00FB2DFD" w:rsidRDefault="00B32BCE" w:rsidP="007D7F56">
      <w:pPr>
        <w:pStyle w:val="Rubrik1"/>
        <w:rPr>
          <w:rFonts w:ascii="Verdana" w:hAnsi="Verdana"/>
          <w:b/>
          <w:bCs/>
          <w:color w:val="132C62"/>
        </w:rPr>
      </w:pPr>
      <w:bookmarkStart w:id="45" w:name="_Toc239155494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U16 Skåne</w:t>
      </w:r>
      <w:bookmarkEnd w:id="45"/>
      <w:r w:rsidRPr="128FA8A4">
        <w:rPr>
          <w:rFonts w:ascii="Verdana" w:hAnsi="Verdana"/>
          <w:b/>
          <w:bCs/>
          <w:color w:val="132C62"/>
        </w:rPr>
        <w:t xml:space="preserve"> </w:t>
      </w:r>
    </w:p>
    <w:p w14:paraId="77E8D12D" w14:textId="75EF0114" w:rsidR="00C9407B" w:rsidRDefault="00C9407B" w:rsidP="00C9407B">
      <w:pPr>
        <w:rPr>
          <w:rFonts w:ascii="Verdana" w:hAnsi="Verdana"/>
          <w:color w:val="132C62"/>
          <w:sz w:val="24"/>
          <w:szCs w:val="28"/>
        </w:rPr>
      </w:pPr>
      <w:r w:rsidRPr="008E23BF">
        <w:rPr>
          <w:rFonts w:ascii="Verdana" w:hAnsi="Verdana" w:hint="eastAsia"/>
          <w:color w:val="132C62"/>
          <w:sz w:val="24"/>
          <w:szCs w:val="28"/>
        </w:rPr>
        <w:t>U16</w:t>
      </w:r>
      <w:r w:rsidR="003C1CF3" w:rsidRPr="008E23BF">
        <w:rPr>
          <w:rFonts w:ascii="Verdana" w:hAnsi="Verdana"/>
          <w:color w:val="132C62"/>
          <w:sz w:val="24"/>
          <w:szCs w:val="28"/>
        </w:rPr>
        <w:t>P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 (födda 201</w:t>
      </w:r>
      <w:r w:rsidR="00C028FD" w:rsidRPr="008E23BF">
        <w:rPr>
          <w:rFonts w:ascii="Verdana" w:hAnsi="Verdana"/>
          <w:color w:val="132C62"/>
          <w:sz w:val="24"/>
          <w:szCs w:val="28"/>
        </w:rPr>
        <w:t>1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) kommer att genomföras </w:t>
      </w:r>
      <w:r w:rsidR="00CD2F4A">
        <w:rPr>
          <w:rFonts w:ascii="Verdana" w:hAnsi="Verdana"/>
          <w:color w:val="132C62"/>
          <w:sz w:val="24"/>
          <w:szCs w:val="28"/>
        </w:rPr>
        <w:t xml:space="preserve">med tre </w:t>
      </w:r>
      <w:r w:rsidR="00533A19" w:rsidRPr="008E23BF">
        <w:rPr>
          <w:rFonts w:ascii="Verdana" w:hAnsi="Verdana"/>
          <w:color w:val="132C62"/>
          <w:sz w:val="24"/>
          <w:szCs w:val="28"/>
        </w:rPr>
        <w:t>grund</w:t>
      </w:r>
      <w:r w:rsidRPr="008E23BF">
        <w:rPr>
          <w:rFonts w:ascii="Verdana" w:hAnsi="Verdana" w:hint="eastAsia"/>
          <w:color w:val="132C62"/>
          <w:sz w:val="24"/>
          <w:szCs w:val="28"/>
        </w:rPr>
        <w:t>serier</w:t>
      </w:r>
      <w:r w:rsidR="00A12912">
        <w:rPr>
          <w:rFonts w:ascii="Verdana" w:hAnsi="Verdana"/>
          <w:color w:val="132C62"/>
          <w:sz w:val="24"/>
          <w:szCs w:val="28"/>
        </w:rPr>
        <w:t xml:space="preserve"> </w:t>
      </w:r>
      <w:r w:rsidR="00CC1A4C">
        <w:rPr>
          <w:rFonts w:ascii="Verdana" w:hAnsi="Verdana"/>
          <w:color w:val="132C62"/>
          <w:sz w:val="24"/>
          <w:szCs w:val="28"/>
        </w:rPr>
        <w:t>och tre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 efterföljande </w:t>
      </w:r>
      <w:r w:rsidR="005D221C" w:rsidRPr="00684331">
        <w:rPr>
          <w:rFonts w:ascii="Verdana" w:hAnsi="Verdana"/>
          <w:color w:val="132C62"/>
          <w:sz w:val="24"/>
          <w:szCs w:val="28"/>
        </w:rPr>
        <w:t>nivåanpassade fortsättningsserier</w:t>
      </w:r>
      <w:r w:rsidR="008E23BF" w:rsidRPr="00684331">
        <w:rPr>
          <w:rFonts w:ascii="Verdana" w:hAnsi="Verdana"/>
          <w:color w:val="132C62"/>
          <w:sz w:val="24"/>
          <w:szCs w:val="28"/>
        </w:rPr>
        <w:t>, benämnda som A, B</w:t>
      </w:r>
      <w:r w:rsidR="00CD2F4A">
        <w:rPr>
          <w:rFonts w:ascii="Verdana" w:hAnsi="Verdana"/>
          <w:color w:val="132C62"/>
          <w:sz w:val="24"/>
          <w:szCs w:val="28"/>
        </w:rPr>
        <w:t xml:space="preserve"> och</w:t>
      </w:r>
      <w:r w:rsidR="005837C4">
        <w:rPr>
          <w:rFonts w:ascii="Verdana" w:hAnsi="Verdana"/>
          <w:color w:val="132C62"/>
          <w:sz w:val="24"/>
          <w:szCs w:val="28"/>
        </w:rPr>
        <w:t xml:space="preserve"> </w:t>
      </w:r>
      <w:r w:rsidR="008E23BF" w:rsidRPr="00684331">
        <w:rPr>
          <w:rFonts w:ascii="Verdana" w:hAnsi="Verdana"/>
          <w:color w:val="132C62"/>
          <w:sz w:val="24"/>
          <w:szCs w:val="28"/>
        </w:rPr>
        <w:t>C</w:t>
      </w:r>
      <w:r w:rsidR="005938AC">
        <w:rPr>
          <w:rFonts w:ascii="Verdana" w:hAnsi="Verdana"/>
          <w:color w:val="132C62"/>
          <w:sz w:val="24"/>
          <w:szCs w:val="28"/>
        </w:rPr>
        <w:t>.</w:t>
      </w:r>
    </w:p>
    <w:p w14:paraId="163E1F79" w14:textId="1E64C5F5" w:rsidR="00650D57" w:rsidRPr="00684331" w:rsidRDefault="00650D57" w:rsidP="00C9407B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Grundserierna spelas som raka serier med enkelmöten.</w:t>
      </w:r>
    </w:p>
    <w:p w14:paraId="40C5F83A" w14:textId="1E4D0756" w:rsidR="00177C9B" w:rsidRPr="004824EE" w:rsidRDefault="00177C9B" w:rsidP="00C9407B">
      <w:pPr>
        <w:rPr>
          <w:rFonts w:ascii="Verdana" w:hAnsi="Verdana"/>
          <w:color w:val="132C62"/>
          <w:sz w:val="24"/>
          <w:szCs w:val="24"/>
        </w:rPr>
      </w:pPr>
      <w:r w:rsidRPr="00177C9B">
        <w:rPr>
          <w:rFonts w:ascii="Verdana" w:hAnsi="Verdana"/>
          <w:color w:val="132C62"/>
          <w:sz w:val="24"/>
          <w:szCs w:val="24"/>
        </w:rPr>
        <w:t>Ranking av lagen görs utifrån placering i grundserien, enligt poängkvot (poän</w:t>
      </w:r>
      <w:r w:rsidRPr="004824EE">
        <w:rPr>
          <w:rFonts w:ascii="Verdana" w:hAnsi="Verdana"/>
          <w:color w:val="132C62"/>
          <w:sz w:val="24"/>
          <w:szCs w:val="24"/>
        </w:rPr>
        <w:t>g på lika spelade matcher) – målskillnad – flest gjorda mål</w:t>
      </w:r>
      <w:r w:rsidR="0097235C" w:rsidRPr="004824EE">
        <w:rPr>
          <w:rFonts w:ascii="Verdana" w:hAnsi="Verdana"/>
          <w:color w:val="132C62"/>
          <w:sz w:val="24"/>
          <w:szCs w:val="24"/>
        </w:rPr>
        <w:t>.</w:t>
      </w:r>
      <w:r w:rsidR="006A3CF8">
        <w:rPr>
          <w:rFonts w:ascii="Verdana" w:hAnsi="Verdana"/>
          <w:color w:val="132C62"/>
          <w:sz w:val="24"/>
          <w:szCs w:val="24"/>
        </w:rPr>
        <w:t xml:space="preserve"> Om två lag från samma förening </w:t>
      </w:r>
      <w:r w:rsidR="000F0D78">
        <w:rPr>
          <w:rFonts w:ascii="Verdana" w:hAnsi="Verdana"/>
          <w:color w:val="132C62"/>
          <w:sz w:val="24"/>
          <w:szCs w:val="24"/>
        </w:rPr>
        <w:t xml:space="preserve">rankas </w:t>
      </w:r>
      <w:r w:rsidR="00B549ED">
        <w:rPr>
          <w:rFonts w:ascii="Verdana" w:hAnsi="Verdana"/>
          <w:color w:val="132C62"/>
          <w:sz w:val="24"/>
          <w:szCs w:val="24"/>
        </w:rPr>
        <w:t>t</w:t>
      </w:r>
      <w:r w:rsidR="000F0D78">
        <w:rPr>
          <w:rFonts w:ascii="Verdana" w:hAnsi="Verdana"/>
          <w:color w:val="132C62"/>
          <w:sz w:val="24"/>
          <w:szCs w:val="24"/>
        </w:rPr>
        <w:t>i</w:t>
      </w:r>
      <w:r w:rsidR="00B549ED">
        <w:rPr>
          <w:rFonts w:ascii="Verdana" w:hAnsi="Verdana"/>
          <w:color w:val="132C62"/>
          <w:sz w:val="24"/>
          <w:szCs w:val="24"/>
        </w:rPr>
        <w:t>ll</w:t>
      </w:r>
      <w:r w:rsidR="000F0D78">
        <w:rPr>
          <w:rFonts w:ascii="Verdana" w:hAnsi="Verdana"/>
          <w:color w:val="132C62"/>
          <w:sz w:val="24"/>
          <w:szCs w:val="24"/>
        </w:rPr>
        <w:t xml:space="preserve"> samma fortsättningsserie kommer det ena laget att flyttas till en annan </w:t>
      </w:r>
      <w:r w:rsidR="00BD263A">
        <w:rPr>
          <w:rFonts w:ascii="Verdana" w:hAnsi="Verdana"/>
          <w:color w:val="132C62"/>
          <w:sz w:val="24"/>
          <w:szCs w:val="24"/>
        </w:rPr>
        <w:t>fortsättningsserie</w:t>
      </w:r>
      <w:r w:rsidR="00867561">
        <w:rPr>
          <w:rFonts w:ascii="Verdana" w:hAnsi="Verdana"/>
          <w:color w:val="132C62"/>
          <w:sz w:val="24"/>
          <w:szCs w:val="24"/>
        </w:rPr>
        <w:t xml:space="preserve"> utefter tävlingskommitténs bedömning.</w:t>
      </w:r>
    </w:p>
    <w:p w14:paraId="39ADB1C5" w14:textId="5BD2F6FA" w:rsidR="00C9407B" w:rsidRDefault="009F5928" w:rsidP="00C9407B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Fortsättningss</w:t>
      </w:r>
      <w:r w:rsidR="00376E41" w:rsidRPr="004824EE">
        <w:rPr>
          <w:rFonts w:ascii="Verdana" w:hAnsi="Verdana"/>
          <w:color w:val="132C62"/>
          <w:sz w:val="24"/>
          <w:szCs w:val="28"/>
        </w:rPr>
        <w:t xml:space="preserve">erierna </w:t>
      </w:r>
      <w:r w:rsidR="00913B85" w:rsidRPr="004824EE">
        <w:rPr>
          <w:rFonts w:ascii="Verdana" w:hAnsi="Verdana"/>
          <w:color w:val="132C62"/>
          <w:sz w:val="24"/>
          <w:szCs w:val="28"/>
        </w:rPr>
        <w:t>A</w:t>
      </w:r>
      <w:r w:rsidR="00B54BE8" w:rsidRPr="004824EE">
        <w:rPr>
          <w:rFonts w:ascii="Verdana" w:hAnsi="Verdana"/>
          <w:color w:val="132C62"/>
          <w:sz w:val="24"/>
          <w:szCs w:val="28"/>
        </w:rPr>
        <w:t xml:space="preserve"> (</w:t>
      </w:r>
      <w:r w:rsidR="004824EE" w:rsidRPr="004824EE">
        <w:rPr>
          <w:rFonts w:ascii="Verdana" w:hAnsi="Verdana"/>
          <w:color w:val="132C62"/>
          <w:sz w:val="24"/>
          <w:szCs w:val="28"/>
        </w:rPr>
        <w:t>5</w:t>
      </w:r>
      <w:r w:rsidR="00B54BE8" w:rsidRPr="004824EE">
        <w:rPr>
          <w:rFonts w:ascii="Verdana" w:hAnsi="Verdana"/>
          <w:color w:val="132C62"/>
          <w:sz w:val="24"/>
          <w:szCs w:val="28"/>
        </w:rPr>
        <w:t xml:space="preserve"> lag)</w:t>
      </w:r>
      <w:r w:rsidR="00913B85" w:rsidRPr="004824EE">
        <w:rPr>
          <w:rFonts w:ascii="Verdana" w:hAnsi="Verdana"/>
          <w:color w:val="132C62"/>
          <w:sz w:val="24"/>
          <w:szCs w:val="28"/>
        </w:rPr>
        <w:t>, B</w:t>
      </w:r>
      <w:r w:rsidR="00CD2F4A" w:rsidRPr="004824EE">
        <w:rPr>
          <w:rFonts w:ascii="Verdana" w:hAnsi="Verdana"/>
          <w:color w:val="132C62"/>
          <w:sz w:val="24"/>
          <w:szCs w:val="28"/>
        </w:rPr>
        <w:t xml:space="preserve"> </w:t>
      </w:r>
      <w:r w:rsidR="00194349" w:rsidRPr="004824EE">
        <w:rPr>
          <w:rFonts w:ascii="Verdana" w:hAnsi="Verdana"/>
          <w:color w:val="132C62"/>
          <w:sz w:val="24"/>
          <w:szCs w:val="28"/>
        </w:rPr>
        <w:t>(</w:t>
      </w:r>
      <w:r w:rsidR="004824EE" w:rsidRPr="004824EE">
        <w:rPr>
          <w:rFonts w:ascii="Verdana" w:hAnsi="Verdana"/>
          <w:color w:val="132C62"/>
          <w:sz w:val="24"/>
          <w:szCs w:val="28"/>
        </w:rPr>
        <w:t>5</w:t>
      </w:r>
      <w:r w:rsidR="00194349" w:rsidRPr="004824EE">
        <w:rPr>
          <w:rFonts w:ascii="Verdana" w:hAnsi="Verdana"/>
          <w:color w:val="132C62"/>
          <w:sz w:val="24"/>
          <w:szCs w:val="28"/>
        </w:rPr>
        <w:t xml:space="preserve"> lag) </w:t>
      </w:r>
      <w:r w:rsidR="00CD2F4A" w:rsidRPr="004824EE">
        <w:rPr>
          <w:rFonts w:ascii="Verdana" w:hAnsi="Verdana"/>
          <w:color w:val="132C62"/>
          <w:sz w:val="24"/>
          <w:szCs w:val="28"/>
        </w:rPr>
        <w:t>och</w:t>
      </w:r>
      <w:r w:rsidR="00913B85" w:rsidRPr="004824EE">
        <w:rPr>
          <w:rFonts w:ascii="Verdana" w:hAnsi="Verdana"/>
          <w:color w:val="132C62"/>
          <w:sz w:val="24"/>
          <w:szCs w:val="28"/>
        </w:rPr>
        <w:t xml:space="preserve"> C </w:t>
      </w:r>
      <w:r w:rsidR="00DA5F34" w:rsidRPr="004824EE">
        <w:rPr>
          <w:rFonts w:ascii="Verdana" w:hAnsi="Verdana"/>
          <w:color w:val="132C62"/>
          <w:sz w:val="24"/>
          <w:szCs w:val="28"/>
        </w:rPr>
        <w:t>(</w:t>
      </w:r>
      <w:r w:rsidR="004824EE" w:rsidRPr="004824EE">
        <w:rPr>
          <w:rFonts w:ascii="Verdana" w:hAnsi="Verdana"/>
          <w:color w:val="132C62"/>
          <w:sz w:val="24"/>
          <w:szCs w:val="28"/>
        </w:rPr>
        <w:t>4</w:t>
      </w:r>
      <w:r w:rsidR="00DA5F34" w:rsidRPr="004824EE">
        <w:rPr>
          <w:rFonts w:ascii="Verdana" w:hAnsi="Verdana"/>
          <w:color w:val="132C62"/>
          <w:sz w:val="24"/>
          <w:szCs w:val="28"/>
        </w:rPr>
        <w:t xml:space="preserve"> lag) </w:t>
      </w:r>
      <w:r w:rsidR="00913B85" w:rsidRPr="004824EE">
        <w:rPr>
          <w:rFonts w:ascii="Verdana" w:hAnsi="Verdana"/>
          <w:color w:val="132C62"/>
          <w:sz w:val="24"/>
          <w:szCs w:val="28"/>
        </w:rPr>
        <w:t>spelas</w:t>
      </w:r>
      <w:r w:rsidR="005E2B1E" w:rsidRPr="004824EE">
        <w:rPr>
          <w:rFonts w:ascii="Verdana" w:hAnsi="Verdana"/>
          <w:color w:val="132C62"/>
          <w:sz w:val="24"/>
          <w:szCs w:val="28"/>
        </w:rPr>
        <w:t xml:space="preserve"> som raka serier med </w:t>
      </w:r>
      <w:r w:rsidR="00CD2F4A" w:rsidRPr="004824EE">
        <w:rPr>
          <w:rFonts w:ascii="Verdana" w:hAnsi="Verdana"/>
          <w:color w:val="132C62"/>
          <w:sz w:val="24"/>
          <w:szCs w:val="28"/>
        </w:rPr>
        <w:t>trippel</w:t>
      </w:r>
      <w:r w:rsidR="005E2B1E" w:rsidRPr="004824EE">
        <w:rPr>
          <w:rFonts w:ascii="Verdana" w:hAnsi="Verdana"/>
          <w:color w:val="132C62"/>
          <w:sz w:val="24"/>
          <w:szCs w:val="28"/>
        </w:rPr>
        <w:t>möten</w:t>
      </w:r>
      <w:r w:rsidR="00A12912" w:rsidRPr="004824EE">
        <w:rPr>
          <w:rFonts w:ascii="Verdana" w:hAnsi="Verdana"/>
          <w:color w:val="132C62"/>
          <w:sz w:val="24"/>
          <w:szCs w:val="28"/>
        </w:rPr>
        <w:t>.</w:t>
      </w:r>
      <w:r w:rsidR="005E2B1E">
        <w:rPr>
          <w:rFonts w:ascii="Verdana" w:hAnsi="Verdana"/>
          <w:color w:val="132C62"/>
          <w:sz w:val="24"/>
          <w:szCs w:val="28"/>
        </w:rPr>
        <w:t xml:space="preserve"> </w:t>
      </w:r>
      <w:r w:rsidR="00913B85">
        <w:rPr>
          <w:rFonts w:ascii="Verdana" w:hAnsi="Verdana"/>
          <w:color w:val="132C62"/>
          <w:sz w:val="24"/>
          <w:szCs w:val="28"/>
        </w:rPr>
        <w:t xml:space="preserve"> </w:t>
      </w:r>
      <w:r w:rsidR="0099120F">
        <w:rPr>
          <w:rFonts w:ascii="Verdana" w:hAnsi="Verdana"/>
          <w:color w:val="132C62"/>
          <w:sz w:val="24"/>
          <w:szCs w:val="28"/>
        </w:rPr>
        <w:t xml:space="preserve"> </w:t>
      </w:r>
    </w:p>
    <w:p w14:paraId="6346EE6F" w14:textId="60DECA89" w:rsidR="00B32BCE" w:rsidRPr="00FB2DFD" w:rsidRDefault="00B32BCE" w:rsidP="00F42DDA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C9407B"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>3 x 20 min</w:t>
      </w:r>
    </w:p>
    <w:p w14:paraId="3810C180" w14:textId="6BA8A8D0" w:rsidR="00B32BCE" w:rsidRPr="00FB2DFD" w:rsidRDefault="00B32BCE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</w:t>
      </w:r>
      <w:r w:rsidR="00B85ACA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>5:7D</w:t>
      </w:r>
      <w:r w:rsidR="00E71051">
        <w:rPr>
          <w:rFonts w:ascii="Verdana" w:hAnsi="Verdana"/>
          <w:color w:val="132C62"/>
          <w:sz w:val="24"/>
          <w:szCs w:val="28"/>
        </w:rPr>
        <w:t xml:space="preserve"> -</w:t>
      </w:r>
      <w:r w:rsidR="003374A0">
        <w:rPr>
          <w:rFonts w:ascii="Verdana" w:hAnsi="Verdana"/>
          <w:color w:val="132C62"/>
          <w:sz w:val="24"/>
          <w:szCs w:val="28"/>
        </w:rPr>
        <w:t xml:space="preserve"> t</w:t>
      </w:r>
      <w:r w:rsidRPr="00FB2DFD">
        <w:rPr>
          <w:rFonts w:ascii="Verdana" w:hAnsi="Verdana"/>
          <w:color w:val="132C62"/>
          <w:sz w:val="24"/>
          <w:szCs w:val="28"/>
        </w:rPr>
        <w:t>re poäng med overtime och straffar</w:t>
      </w:r>
    </w:p>
    <w:p w14:paraId="168EEEF1" w14:textId="0B6C8403" w:rsidR="00B32BCE" w:rsidRPr="00FB2DFD" w:rsidRDefault="00B32BCE" w:rsidP="00F42DDA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Resultatrapportering: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0EADAD9C" w14:textId="5E4BA922" w:rsidR="00B32BCE" w:rsidRPr="00FB2DFD" w:rsidRDefault="00B32BCE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Periodpaus</w:t>
      </w:r>
      <w:r w:rsidRPr="00FB2DFD">
        <w:rPr>
          <w:rFonts w:ascii="Verdana" w:hAnsi="Verdana"/>
          <w:color w:val="132C62"/>
          <w:sz w:val="24"/>
          <w:szCs w:val="28"/>
        </w:rPr>
        <w:t xml:space="preserve"> 1 är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 5 minuter</w:t>
      </w:r>
      <w:r w:rsidRPr="00FB2DFD">
        <w:rPr>
          <w:rFonts w:ascii="Verdana" w:hAnsi="Verdana"/>
          <w:color w:val="132C62"/>
          <w:sz w:val="24"/>
          <w:szCs w:val="28"/>
        </w:rPr>
        <w:t xml:space="preserve">, vid behov </w:t>
      </w:r>
      <w:r w:rsidR="009E0E31">
        <w:rPr>
          <w:rFonts w:ascii="Verdana" w:hAnsi="Verdana"/>
          <w:color w:val="132C62"/>
          <w:sz w:val="24"/>
          <w:szCs w:val="28"/>
        </w:rPr>
        <w:t xml:space="preserve">av 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spolning </w:t>
      </w:r>
      <w:r w:rsidR="007A0C6D">
        <w:rPr>
          <w:rFonts w:ascii="Verdana" w:hAnsi="Verdana"/>
          <w:color w:val="132C62"/>
          <w:sz w:val="24"/>
          <w:szCs w:val="28"/>
        </w:rPr>
        <w:t xml:space="preserve">(valfritt) </w:t>
      </w:r>
      <w:r w:rsidRPr="00FB2DFD">
        <w:rPr>
          <w:rFonts w:ascii="Verdana" w:hAnsi="Verdana" w:hint="eastAsia"/>
          <w:color w:val="132C62"/>
          <w:sz w:val="24"/>
          <w:szCs w:val="28"/>
        </w:rPr>
        <w:t>är periodpausen 15 minuter.  </w:t>
      </w:r>
    </w:p>
    <w:p w14:paraId="5B58CA96" w14:textId="5B1D3232" w:rsidR="00C9407B" w:rsidRPr="00FB2DFD" w:rsidRDefault="00B32BCE" w:rsidP="00F42DDA">
      <w:pPr>
        <w:spacing w:line="276" w:lineRule="auto"/>
        <w:ind w:left="3910"/>
        <w:rPr>
          <w:rFonts w:ascii="Verdana" w:hAnsi="Verdana"/>
          <w:color w:val="132C62"/>
          <w:sz w:val="24"/>
          <w:szCs w:val="28"/>
        </w:rPr>
      </w:pPr>
      <w:r w:rsidRPr="00B32BCE">
        <w:rPr>
          <w:rFonts w:ascii="Verdana" w:hAnsi="Verdana" w:hint="eastAsia"/>
          <w:color w:val="132C62"/>
          <w:sz w:val="24"/>
          <w:szCs w:val="28"/>
        </w:rPr>
        <w:t xml:space="preserve">Periodpaus </w:t>
      </w:r>
      <w:r w:rsidRPr="00FB2DFD">
        <w:rPr>
          <w:rFonts w:ascii="Verdana" w:hAnsi="Verdana"/>
          <w:color w:val="132C62"/>
          <w:sz w:val="24"/>
          <w:szCs w:val="28"/>
        </w:rPr>
        <w:t xml:space="preserve">2 är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15 minuter </w:t>
      </w:r>
      <w:r w:rsidRPr="00FB2DFD">
        <w:rPr>
          <w:rFonts w:ascii="Verdana" w:hAnsi="Verdana"/>
          <w:color w:val="132C62"/>
          <w:sz w:val="24"/>
          <w:szCs w:val="28"/>
        </w:rPr>
        <w:t xml:space="preserve">och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obligatorisk spolning </w:t>
      </w:r>
      <w:r w:rsidRPr="00FB2DFD">
        <w:rPr>
          <w:rFonts w:ascii="Verdana" w:hAnsi="Verdana"/>
          <w:color w:val="132C62"/>
          <w:sz w:val="24"/>
          <w:szCs w:val="28"/>
        </w:rPr>
        <w:t xml:space="preserve">ska ske. </w:t>
      </w:r>
    </w:p>
    <w:p w14:paraId="768DB825" w14:textId="463133D1" w:rsidR="00C9407B" w:rsidRPr="00FB2DFD" w:rsidRDefault="00C9407B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545FC839" w14:textId="3F759A3A" w:rsidR="00C9407B" w:rsidRPr="00FB2DFD" w:rsidRDefault="00C9407B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Lördag och ev. v</w:t>
      </w:r>
      <w:r w:rsidR="00311E4F">
        <w:rPr>
          <w:rFonts w:ascii="Verdana" w:hAnsi="Verdana"/>
          <w:color w:val="132C62"/>
          <w:sz w:val="24"/>
          <w:szCs w:val="28"/>
        </w:rPr>
        <w:t>ardag</w:t>
      </w:r>
    </w:p>
    <w:p w14:paraId="5060FD14" w14:textId="7AB91D08" w:rsidR="00C9407B" w:rsidRPr="00FB2DFD" w:rsidRDefault="00C9407B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 grundserie:</w:t>
      </w:r>
      <w:r>
        <w:tab/>
      </w:r>
      <w:r w:rsidR="00FD7D0D" w:rsidRPr="00F369A2">
        <w:rPr>
          <w:rFonts w:ascii="Verdana" w:hAnsi="Verdana"/>
          <w:color w:val="132C62"/>
          <w:sz w:val="24"/>
          <w:szCs w:val="24"/>
        </w:rPr>
        <w:t>202</w:t>
      </w:r>
      <w:r w:rsidR="00F369A2" w:rsidRPr="00F369A2">
        <w:rPr>
          <w:rFonts w:ascii="Verdana" w:hAnsi="Verdana"/>
          <w:color w:val="132C62"/>
          <w:sz w:val="24"/>
          <w:szCs w:val="24"/>
        </w:rPr>
        <w:t>7-04-03</w:t>
      </w:r>
    </w:p>
    <w:p w14:paraId="3F6C5D6F" w14:textId="77777777" w:rsidR="007D7F56" w:rsidRPr="00FB2DFD" w:rsidRDefault="007D7F56" w:rsidP="00C9407B">
      <w:pPr>
        <w:ind w:left="3910" w:hanging="3910"/>
        <w:rPr>
          <w:rFonts w:ascii="Verdana" w:hAnsi="Verdana"/>
          <w:color w:val="132C62"/>
          <w:sz w:val="24"/>
          <w:szCs w:val="28"/>
        </w:rPr>
      </w:pPr>
    </w:p>
    <w:p w14:paraId="2A972762" w14:textId="77777777" w:rsidR="007261E3" w:rsidRPr="00FB2DFD" w:rsidRDefault="007261E3" w:rsidP="00C9407B">
      <w:pPr>
        <w:ind w:left="3910" w:hanging="3910"/>
        <w:rPr>
          <w:rFonts w:ascii="Verdana" w:hAnsi="Verdana"/>
          <w:color w:val="132C62"/>
          <w:sz w:val="24"/>
          <w:szCs w:val="28"/>
        </w:rPr>
      </w:pPr>
    </w:p>
    <w:p w14:paraId="2A8E7481" w14:textId="77777777" w:rsidR="007261E3" w:rsidRPr="00FB2DFD" w:rsidRDefault="007261E3" w:rsidP="00C9407B">
      <w:pPr>
        <w:ind w:left="3910" w:hanging="3910"/>
        <w:rPr>
          <w:rFonts w:ascii="Verdana" w:hAnsi="Verdana"/>
          <w:color w:val="132C62"/>
          <w:sz w:val="24"/>
          <w:szCs w:val="28"/>
        </w:rPr>
      </w:pPr>
    </w:p>
    <w:p w14:paraId="1938BCB0" w14:textId="5CC34067" w:rsidR="007D7F56" w:rsidRPr="00FB2DFD" w:rsidRDefault="007D7F56" w:rsidP="128FA8A4">
      <w:pPr>
        <w:pStyle w:val="Rubrik1"/>
        <w:rPr>
          <w:rFonts w:ascii="Verdana" w:hAnsi="Verdana"/>
          <w:b/>
          <w:bCs/>
          <w:color w:val="132C62"/>
          <w:sz w:val="36"/>
          <w:szCs w:val="36"/>
        </w:rPr>
      </w:pPr>
      <w:bookmarkStart w:id="46" w:name="_Toc239155495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U15 Skåne</w:t>
      </w:r>
      <w:bookmarkEnd w:id="46"/>
    </w:p>
    <w:p w14:paraId="397E4CA5" w14:textId="1DDA8B26" w:rsidR="000D1137" w:rsidRDefault="00D3439E" w:rsidP="000D1137">
      <w:pPr>
        <w:rPr>
          <w:rFonts w:ascii="Verdana" w:hAnsi="Verdana"/>
          <w:color w:val="132C62"/>
          <w:sz w:val="24"/>
          <w:szCs w:val="28"/>
        </w:rPr>
      </w:pPr>
      <w:r w:rsidRPr="008E23BF">
        <w:rPr>
          <w:rFonts w:ascii="Verdana" w:hAnsi="Verdana" w:hint="eastAsia"/>
          <w:color w:val="132C62"/>
          <w:sz w:val="24"/>
          <w:szCs w:val="28"/>
        </w:rPr>
        <w:t>U1</w:t>
      </w:r>
      <w:r>
        <w:rPr>
          <w:rFonts w:ascii="Verdana" w:hAnsi="Verdana"/>
          <w:color w:val="132C62"/>
          <w:sz w:val="24"/>
          <w:szCs w:val="28"/>
        </w:rPr>
        <w:t>5</w:t>
      </w:r>
      <w:r w:rsidRPr="008E23BF">
        <w:rPr>
          <w:rFonts w:ascii="Verdana" w:hAnsi="Verdana"/>
          <w:color w:val="132C62"/>
          <w:sz w:val="24"/>
          <w:szCs w:val="28"/>
        </w:rPr>
        <w:t>P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 (födda 201</w:t>
      </w:r>
      <w:r>
        <w:rPr>
          <w:rFonts w:ascii="Verdana" w:hAnsi="Verdana"/>
          <w:color w:val="132C62"/>
          <w:sz w:val="24"/>
          <w:szCs w:val="28"/>
        </w:rPr>
        <w:t>2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) kommer att genomföras </w:t>
      </w:r>
      <w:r w:rsidR="000D1137">
        <w:rPr>
          <w:rFonts w:ascii="Verdana" w:hAnsi="Verdana"/>
          <w:color w:val="132C62"/>
          <w:sz w:val="24"/>
          <w:szCs w:val="28"/>
        </w:rPr>
        <w:t xml:space="preserve">med tre </w:t>
      </w:r>
      <w:r w:rsidR="000D1137" w:rsidRPr="008E23BF">
        <w:rPr>
          <w:rFonts w:ascii="Verdana" w:hAnsi="Verdana"/>
          <w:color w:val="132C62"/>
          <w:sz w:val="24"/>
          <w:szCs w:val="28"/>
        </w:rPr>
        <w:t>grund</w:t>
      </w:r>
      <w:r w:rsidR="000D1137" w:rsidRPr="008E23BF">
        <w:rPr>
          <w:rFonts w:ascii="Verdana" w:hAnsi="Verdana" w:hint="eastAsia"/>
          <w:color w:val="132C62"/>
          <w:sz w:val="24"/>
          <w:szCs w:val="28"/>
        </w:rPr>
        <w:t>serier</w:t>
      </w:r>
      <w:r w:rsidR="000D1137">
        <w:rPr>
          <w:rFonts w:ascii="Verdana" w:hAnsi="Verdana"/>
          <w:color w:val="132C62"/>
          <w:sz w:val="24"/>
          <w:szCs w:val="28"/>
        </w:rPr>
        <w:t xml:space="preserve"> </w:t>
      </w:r>
      <w:r w:rsidR="009E1F4C">
        <w:rPr>
          <w:rFonts w:ascii="Verdana" w:hAnsi="Verdana"/>
          <w:color w:val="132C62"/>
          <w:sz w:val="24"/>
          <w:szCs w:val="28"/>
        </w:rPr>
        <w:t>och tre</w:t>
      </w:r>
      <w:r w:rsidR="000D1137" w:rsidRPr="008E23BF">
        <w:rPr>
          <w:rFonts w:ascii="Verdana" w:hAnsi="Verdana" w:hint="eastAsia"/>
          <w:color w:val="132C62"/>
          <w:sz w:val="24"/>
          <w:szCs w:val="28"/>
        </w:rPr>
        <w:t xml:space="preserve"> efterföljande </w:t>
      </w:r>
      <w:r w:rsidR="000D1137" w:rsidRPr="00684331">
        <w:rPr>
          <w:rFonts w:ascii="Verdana" w:hAnsi="Verdana"/>
          <w:color w:val="132C62"/>
          <w:sz w:val="24"/>
          <w:szCs w:val="28"/>
        </w:rPr>
        <w:t>nivåanpassade fortsättningsserier, benämnda som A, B</w:t>
      </w:r>
      <w:r w:rsidR="000D1137">
        <w:rPr>
          <w:rFonts w:ascii="Verdana" w:hAnsi="Verdana"/>
          <w:color w:val="132C62"/>
          <w:sz w:val="24"/>
          <w:szCs w:val="28"/>
        </w:rPr>
        <w:t xml:space="preserve"> och </w:t>
      </w:r>
      <w:r w:rsidR="000D1137" w:rsidRPr="00684331">
        <w:rPr>
          <w:rFonts w:ascii="Verdana" w:hAnsi="Verdana"/>
          <w:color w:val="132C62"/>
          <w:sz w:val="24"/>
          <w:szCs w:val="28"/>
        </w:rPr>
        <w:t>C</w:t>
      </w:r>
      <w:r w:rsidR="000D1137">
        <w:rPr>
          <w:rFonts w:ascii="Verdana" w:hAnsi="Verdana"/>
          <w:color w:val="132C62"/>
          <w:sz w:val="24"/>
          <w:szCs w:val="28"/>
        </w:rPr>
        <w:t>.</w:t>
      </w:r>
    </w:p>
    <w:p w14:paraId="174693E2" w14:textId="727041B5" w:rsidR="00AF21BA" w:rsidRPr="00684331" w:rsidRDefault="00AF21BA" w:rsidP="000D1137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Grundserierna spelas som raka serier med enkelmöten.</w:t>
      </w:r>
    </w:p>
    <w:p w14:paraId="3F3E3D80" w14:textId="77777777" w:rsidR="009D2BD5" w:rsidRPr="004824EE" w:rsidRDefault="009D2BD5" w:rsidP="009D2BD5">
      <w:pPr>
        <w:rPr>
          <w:rFonts w:ascii="Verdana" w:hAnsi="Verdana"/>
          <w:color w:val="132C62"/>
          <w:sz w:val="24"/>
          <w:szCs w:val="24"/>
        </w:rPr>
      </w:pPr>
      <w:r w:rsidRPr="00177C9B">
        <w:rPr>
          <w:rFonts w:ascii="Verdana" w:hAnsi="Verdana"/>
          <w:color w:val="132C62"/>
          <w:sz w:val="24"/>
          <w:szCs w:val="24"/>
        </w:rPr>
        <w:t>Ranking av lagen görs utifrån placering i grundserien, enligt poängkvot (poän</w:t>
      </w:r>
      <w:r w:rsidRPr="004824EE">
        <w:rPr>
          <w:rFonts w:ascii="Verdana" w:hAnsi="Verdana"/>
          <w:color w:val="132C62"/>
          <w:sz w:val="24"/>
          <w:szCs w:val="24"/>
        </w:rPr>
        <w:t>g på lika spelade matcher) – målskillnad – flest gjorda mål.</w:t>
      </w:r>
      <w:r>
        <w:rPr>
          <w:rFonts w:ascii="Verdana" w:hAnsi="Verdana"/>
          <w:color w:val="132C62"/>
          <w:sz w:val="24"/>
          <w:szCs w:val="24"/>
        </w:rPr>
        <w:t xml:space="preserve"> Om två lag från samma förening rankas till samma fortsättningsserie kommer det ena laget att flyttas till en annan fortsättningsserie utefter tävlingskommitténs bedömning.</w:t>
      </w:r>
    </w:p>
    <w:p w14:paraId="326E4105" w14:textId="56711613" w:rsidR="000D1137" w:rsidRPr="00C9407B" w:rsidRDefault="00AF21BA" w:rsidP="00AF21BA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Fortsättningss</w:t>
      </w:r>
      <w:r w:rsidRPr="004824EE">
        <w:rPr>
          <w:rFonts w:ascii="Verdana" w:hAnsi="Verdana"/>
          <w:color w:val="132C62"/>
          <w:sz w:val="24"/>
          <w:szCs w:val="28"/>
        </w:rPr>
        <w:t>erierna A (</w:t>
      </w:r>
      <w:r w:rsidR="00BF35E4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lag), B (</w:t>
      </w:r>
      <w:r w:rsidR="00BF35E4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 och C (</w:t>
      </w:r>
      <w:r w:rsidR="00BF35E4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 spelas som raka serier med trippelmöten.</w:t>
      </w:r>
      <w:r>
        <w:rPr>
          <w:rFonts w:ascii="Verdana" w:hAnsi="Verdana"/>
          <w:color w:val="132C62"/>
          <w:sz w:val="24"/>
          <w:szCs w:val="28"/>
        </w:rPr>
        <w:t xml:space="preserve">  </w:t>
      </w:r>
      <w:r w:rsidR="000D1137" w:rsidRPr="012E3D02">
        <w:rPr>
          <w:rFonts w:ascii="Verdana" w:hAnsi="Verdana"/>
          <w:color w:val="132C62"/>
          <w:sz w:val="24"/>
          <w:szCs w:val="24"/>
        </w:rPr>
        <w:t xml:space="preserve"> </w:t>
      </w:r>
    </w:p>
    <w:p w14:paraId="78770C8B" w14:textId="4B68C9C4" w:rsidR="006C4492" w:rsidRDefault="006C4492" w:rsidP="012E3D02">
      <w:pPr>
        <w:rPr>
          <w:rFonts w:ascii="Verdana" w:hAnsi="Verdana"/>
          <w:color w:val="132C62"/>
          <w:sz w:val="24"/>
          <w:szCs w:val="24"/>
        </w:rPr>
      </w:pPr>
      <w:r w:rsidRPr="00F71B93">
        <w:rPr>
          <w:rFonts w:ascii="Verdana" w:hAnsi="Verdana"/>
          <w:color w:val="132C62"/>
          <w:sz w:val="24"/>
          <w:szCs w:val="24"/>
        </w:rPr>
        <w:t xml:space="preserve">U15F (födda 2011–2012) genomförs som rak serie </w:t>
      </w:r>
      <w:r w:rsidR="00295453" w:rsidRPr="00F71B93">
        <w:rPr>
          <w:rFonts w:ascii="Verdana" w:hAnsi="Verdana"/>
          <w:color w:val="132C62"/>
          <w:sz w:val="24"/>
          <w:szCs w:val="24"/>
        </w:rPr>
        <w:t>med trippelmöten</w:t>
      </w:r>
      <w:r w:rsidR="21B3745A" w:rsidRPr="00F71B93">
        <w:rPr>
          <w:rFonts w:ascii="Verdana" w:hAnsi="Verdana"/>
          <w:color w:val="132C62"/>
          <w:sz w:val="24"/>
          <w:szCs w:val="24"/>
        </w:rPr>
        <w:t xml:space="preserve"> under höst och vår</w:t>
      </w:r>
      <w:r w:rsidR="00BF35E4">
        <w:rPr>
          <w:rFonts w:ascii="Verdana" w:hAnsi="Verdana"/>
          <w:color w:val="132C62"/>
          <w:sz w:val="24"/>
          <w:szCs w:val="24"/>
        </w:rPr>
        <w:t>.</w:t>
      </w:r>
    </w:p>
    <w:p w14:paraId="576B5665" w14:textId="0A85D669" w:rsidR="00395C70" w:rsidRPr="00FB2DFD" w:rsidRDefault="007D7F56" w:rsidP="00F42DDA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3 x 20 min</w:t>
      </w:r>
    </w:p>
    <w:p w14:paraId="587F24E0" w14:textId="589D5CCB" w:rsidR="00395C70" w:rsidRPr="00341953" w:rsidRDefault="007D7F56" w:rsidP="00F42DDA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</w:t>
      </w:r>
      <w:r w:rsidR="00B85ACA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>5:7D</w:t>
      </w:r>
      <w:r w:rsidR="00A85308">
        <w:rPr>
          <w:rFonts w:ascii="Verdana" w:hAnsi="Verdana"/>
          <w:color w:val="132C62"/>
          <w:sz w:val="24"/>
          <w:szCs w:val="28"/>
        </w:rPr>
        <w:t xml:space="preserve"> -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="003374A0">
        <w:rPr>
          <w:rFonts w:ascii="Verdana" w:hAnsi="Verdana"/>
          <w:color w:val="132C62"/>
          <w:sz w:val="24"/>
          <w:szCs w:val="28"/>
        </w:rPr>
        <w:t>t</w:t>
      </w:r>
      <w:r w:rsidRPr="00FB2DFD">
        <w:rPr>
          <w:rFonts w:ascii="Verdana" w:hAnsi="Verdana"/>
          <w:color w:val="132C62"/>
          <w:sz w:val="24"/>
          <w:szCs w:val="28"/>
        </w:rPr>
        <w:t xml:space="preserve">re poäng med overtime </w:t>
      </w:r>
      <w:r w:rsidRPr="00341953">
        <w:rPr>
          <w:rFonts w:ascii="Verdana" w:hAnsi="Verdana"/>
          <w:color w:val="132C62"/>
          <w:sz w:val="24"/>
          <w:szCs w:val="28"/>
        </w:rPr>
        <w:t>och straffar</w:t>
      </w:r>
    </w:p>
    <w:p w14:paraId="0AF5EDFD" w14:textId="068A1A23" w:rsidR="00CE6415" w:rsidRPr="00341953" w:rsidRDefault="00CE6415" w:rsidP="00341953">
      <w:pPr>
        <w:pStyle w:val="Ingetavstnd"/>
        <w:rPr>
          <w:rFonts w:ascii="Verdana" w:hAnsi="Verdana"/>
          <w:color w:val="132C62"/>
          <w:sz w:val="24"/>
          <w:szCs w:val="28"/>
        </w:rPr>
      </w:pPr>
      <w:r w:rsidRPr="00341953">
        <w:rPr>
          <w:rFonts w:ascii="Verdana" w:hAnsi="Verdana"/>
          <w:b/>
          <w:bCs/>
          <w:color w:val="132C62"/>
          <w:sz w:val="24"/>
          <w:szCs w:val="28"/>
        </w:rPr>
        <w:t>Tilläggsregler:</w:t>
      </w:r>
      <w:r w:rsidRPr="00FB2DFD">
        <w:rPr>
          <w:b/>
          <w:bCs/>
        </w:rPr>
        <w:t xml:space="preserve"> </w:t>
      </w:r>
      <w:r w:rsidRPr="00FB2DFD">
        <w:rPr>
          <w:b/>
          <w:bCs/>
        </w:rPr>
        <w:tab/>
      </w:r>
      <w:r w:rsidR="00341953">
        <w:rPr>
          <w:b/>
          <w:bCs/>
        </w:rPr>
        <w:tab/>
      </w:r>
      <w:r w:rsidR="004E1CD8" w:rsidRPr="00341953">
        <w:rPr>
          <w:rFonts w:ascii="Verdana" w:hAnsi="Verdana"/>
          <w:color w:val="132C62"/>
          <w:sz w:val="24"/>
          <w:szCs w:val="28"/>
        </w:rPr>
        <w:t>F</w:t>
      </w:r>
      <w:r w:rsidRPr="00341953">
        <w:rPr>
          <w:rFonts w:ascii="Verdana" w:hAnsi="Verdana"/>
          <w:color w:val="132C62"/>
          <w:sz w:val="24"/>
          <w:szCs w:val="28"/>
        </w:rPr>
        <w:t xml:space="preserve">öljande avsteg görs från regelboken: </w:t>
      </w:r>
    </w:p>
    <w:p w14:paraId="3CDC6678" w14:textId="2188EBA7" w:rsidR="00CE6415" w:rsidRPr="00FB2DFD" w:rsidRDefault="00CE6415" w:rsidP="00F42DDA">
      <w:pPr>
        <w:pStyle w:val="Liststycke"/>
        <w:numPr>
          <w:ilvl w:val="0"/>
          <w:numId w:val="5"/>
        </w:numPr>
        <w:spacing w:line="276" w:lineRule="auto"/>
        <w:rPr>
          <w:rFonts w:ascii="Verdana" w:hAnsi="Verdana"/>
          <w:color w:val="132C62"/>
          <w:sz w:val="24"/>
          <w:szCs w:val="28"/>
        </w:rPr>
      </w:pPr>
      <w:r w:rsidRPr="012E3D02">
        <w:rPr>
          <w:rFonts w:ascii="Verdana" w:hAnsi="Verdana"/>
          <w:color w:val="132C62"/>
          <w:sz w:val="24"/>
          <w:szCs w:val="24"/>
        </w:rPr>
        <w:t>Byte efter icin</w:t>
      </w:r>
      <w:r w:rsidR="00CD6FB8" w:rsidRPr="012E3D02">
        <w:rPr>
          <w:rFonts w:ascii="Verdana" w:hAnsi="Verdana"/>
          <w:color w:val="132C62"/>
          <w:sz w:val="24"/>
          <w:szCs w:val="24"/>
        </w:rPr>
        <w:t xml:space="preserve">g eller efter oavsiktligt flyttad målbur är inte tillåtet. </w:t>
      </w:r>
    </w:p>
    <w:p w14:paraId="1017557F" w14:textId="0F02B288" w:rsidR="007D7F56" w:rsidRPr="00FB2DFD" w:rsidRDefault="007D7F56" w:rsidP="012E3D02">
      <w:pPr>
        <w:spacing w:before="240" w:line="276" w:lineRule="auto"/>
        <w:rPr>
          <w:rFonts w:ascii="Verdana" w:hAnsi="Verdana"/>
          <w:color w:val="132C62"/>
          <w:sz w:val="24"/>
          <w:szCs w:val="24"/>
        </w:rPr>
      </w:pPr>
      <w:r w:rsidRPr="012E3D02">
        <w:rPr>
          <w:rFonts w:ascii="Verdana" w:hAnsi="Verdana"/>
          <w:b/>
          <w:bCs/>
          <w:color w:val="132C62"/>
          <w:sz w:val="24"/>
          <w:szCs w:val="24"/>
        </w:rPr>
        <w:t>Resultatrapportering:</w:t>
      </w:r>
      <w:r w:rsidRPr="012E3D02">
        <w:rPr>
          <w:rFonts w:ascii="Verdana" w:hAnsi="Verdana"/>
          <w:color w:val="132C62"/>
          <w:sz w:val="24"/>
          <w:szCs w:val="24"/>
        </w:rPr>
        <w:t xml:space="preserve"> </w:t>
      </w:r>
      <w:r>
        <w:tab/>
      </w:r>
      <w:r w:rsidRPr="012E3D02">
        <w:rPr>
          <w:rFonts w:ascii="Verdana" w:hAnsi="Verdana"/>
          <w:color w:val="132C62"/>
          <w:sz w:val="24"/>
          <w:szCs w:val="24"/>
        </w:rPr>
        <w:t>OVR Light</w:t>
      </w:r>
    </w:p>
    <w:p w14:paraId="6A37921F" w14:textId="6D5570F6" w:rsidR="007D7F56" w:rsidRPr="00FB2DFD" w:rsidRDefault="007D7F56" w:rsidP="00F42DDA">
      <w:pPr>
        <w:spacing w:line="276" w:lineRule="auto"/>
        <w:ind w:left="3910" w:hanging="3910"/>
        <w:rPr>
          <w:rFonts w:ascii="Verdana" w:hAnsi="Verdana"/>
          <w:color w:val="132C62"/>
          <w:sz w:val="24"/>
          <w:szCs w:val="24"/>
        </w:rPr>
      </w:pPr>
      <w:r w:rsidRPr="012E3D02">
        <w:rPr>
          <w:rFonts w:ascii="Verdana" w:hAnsi="Verdana"/>
          <w:b/>
          <w:bCs/>
          <w:color w:val="132C62"/>
          <w:sz w:val="24"/>
          <w:szCs w:val="24"/>
        </w:rPr>
        <w:t>Periodpaus:</w:t>
      </w:r>
      <w:r w:rsidRPr="012E3D02">
        <w:rPr>
          <w:rFonts w:ascii="Verdana" w:hAnsi="Verdana"/>
          <w:color w:val="132C62"/>
          <w:sz w:val="24"/>
          <w:szCs w:val="24"/>
        </w:rPr>
        <w:t xml:space="preserve"> </w:t>
      </w:r>
      <w:r>
        <w:tab/>
      </w:r>
      <w:r w:rsidR="007A0C6D" w:rsidRPr="012E3D02">
        <w:rPr>
          <w:rFonts w:ascii="Verdana" w:hAnsi="Verdana"/>
          <w:color w:val="132C62"/>
          <w:sz w:val="24"/>
          <w:szCs w:val="24"/>
        </w:rPr>
        <w:t>Periodpaus 1 är 5 minuter, vid behov av spolning (valfritt) är periodpausen 15 minuter.  </w:t>
      </w:r>
    </w:p>
    <w:p w14:paraId="65BF8473" w14:textId="62B096A2" w:rsidR="007D7F56" w:rsidRPr="00FB2DFD" w:rsidRDefault="007D7F56" w:rsidP="00F42DDA">
      <w:pPr>
        <w:spacing w:line="276" w:lineRule="auto"/>
        <w:ind w:left="3910"/>
        <w:rPr>
          <w:rFonts w:ascii="Verdana" w:hAnsi="Verdana"/>
          <w:color w:val="132C62"/>
          <w:sz w:val="24"/>
          <w:szCs w:val="28"/>
        </w:rPr>
      </w:pPr>
      <w:r w:rsidRPr="00B32BCE">
        <w:rPr>
          <w:rFonts w:ascii="Verdana" w:hAnsi="Verdana" w:hint="eastAsia"/>
          <w:color w:val="132C62"/>
          <w:sz w:val="24"/>
          <w:szCs w:val="28"/>
        </w:rPr>
        <w:t xml:space="preserve">Periodpaus </w:t>
      </w:r>
      <w:r w:rsidRPr="00FB2DFD">
        <w:rPr>
          <w:rFonts w:ascii="Verdana" w:hAnsi="Verdana"/>
          <w:color w:val="132C62"/>
          <w:sz w:val="24"/>
          <w:szCs w:val="28"/>
        </w:rPr>
        <w:t xml:space="preserve">2 är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15 minuter </w:t>
      </w:r>
      <w:r w:rsidRPr="00FB2DFD">
        <w:rPr>
          <w:rFonts w:ascii="Verdana" w:hAnsi="Verdana"/>
          <w:color w:val="132C62"/>
          <w:sz w:val="24"/>
          <w:szCs w:val="28"/>
        </w:rPr>
        <w:t xml:space="preserve">och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obligatorisk spolning </w:t>
      </w:r>
      <w:r w:rsidRPr="00FB2DFD">
        <w:rPr>
          <w:rFonts w:ascii="Verdana" w:hAnsi="Verdana"/>
          <w:color w:val="132C62"/>
          <w:sz w:val="24"/>
          <w:szCs w:val="28"/>
        </w:rPr>
        <w:t xml:space="preserve">ska ske. </w:t>
      </w:r>
    </w:p>
    <w:p w14:paraId="7F49165A" w14:textId="10DCFD30" w:rsidR="007D7F56" w:rsidRPr="00FB2DFD" w:rsidRDefault="007D7F56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68051E27" w14:textId="4DBEE54B" w:rsidR="007D7F56" w:rsidRPr="00FB2DFD" w:rsidRDefault="007D7F56" w:rsidP="012E3D02">
      <w:pPr>
        <w:spacing w:before="240" w:line="276" w:lineRule="auto"/>
        <w:rPr>
          <w:rFonts w:ascii="Verdana" w:hAnsi="Verdana"/>
          <w:color w:val="132C62"/>
          <w:sz w:val="24"/>
          <w:szCs w:val="24"/>
        </w:rPr>
      </w:pPr>
      <w:r w:rsidRPr="012E3D02">
        <w:rPr>
          <w:rFonts w:ascii="Verdana" w:hAnsi="Verdana"/>
          <w:b/>
          <w:bCs/>
          <w:color w:val="132C62"/>
          <w:sz w:val="24"/>
          <w:szCs w:val="24"/>
        </w:rPr>
        <w:t>Speldag:</w:t>
      </w:r>
      <w:r w:rsidRPr="012E3D02">
        <w:rPr>
          <w:rFonts w:ascii="Verdana" w:hAnsi="Verdana"/>
          <w:color w:val="132C62"/>
          <w:sz w:val="24"/>
          <w:szCs w:val="24"/>
        </w:rPr>
        <w:t xml:space="preserve"> </w:t>
      </w:r>
      <w:r>
        <w:tab/>
      </w:r>
      <w:r>
        <w:tab/>
      </w:r>
      <w:r w:rsidR="00BF6A8F">
        <w:tab/>
      </w:r>
      <w:r w:rsidR="008A33ED" w:rsidRPr="012E3D02">
        <w:rPr>
          <w:rFonts w:ascii="Verdana" w:hAnsi="Verdana"/>
          <w:color w:val="132C62"/>
          <w:sz w:val="24"/>
          <w:szCs w:val="24"/>
        </w:rPr>
        <w:t>Söndag</w:t>
      </w:r>
      <w:r w:rsidRPr="012E3D02">
        <w:rPr>
          <w:rFonts w:ascii="Verdana" w:hAnsi="Verdana"/>
          <w:color w:val="132C62"/>
          <w:sz w:val="24"/>
          <w:szCs w:val="24"/>
        </w:rPr>
        <w:t xml:space="preserve"> och ev. v</w:t>
      </w:r>
      <w:r w:rsidR="000057B2" w:rsidRPr="012E3D02">
        <w:rPr>
          <w:rFonts w:ascii="Verdana" w:hAnsi="Verdana"/>
          <w:color w:val="132C62"/>
          <w:sz w:val="24"/>
          <w:szCs w:val="24"/>
        </w:rPr>
        <w:t>ardag</w:t>
      </w:r>
    </w:p>
    <w:p w14:paraId="4D6B093C" w14:textId="1B0954B8" w:rsidR="00984172" w:rsidRDefault="007D7F56" w:rsidP="128FA8A4">
      <w:pPr>
        <w:spacing w:before="240" w:line="276" w:lineRule="auto"/>
        <w:ind w:left="3910" w:hanging="3910"/>
        <w:rPr>
          <w:rFonts w:ascii="Verdana" w:eastAsiaTheme="majorEastAsia" w:hAnsi="Verdana" w:cstheme="majorBidi"/>
          <w:b/>
          <w:bCs/>
          <w:color w:val="132C62"/>
          <w:sz w:val="52"/>
          <w:szCs w:val="52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 grundserie:</w:t>
      </w:r>
      <w:r>
        <w:tab/>
      </w:r>
      <w:r w:rsidR="00FD7D0D" w:rsidRPr="0099551B">
        <w:rPr>
          <w:rFonts w:ascii="Verdana" w:hAnsi="Verdana"/>
          <w:color w:val="132C62"/>
          <w:sz w:val="24"/>
          <w:szCs w:val="24"/>
        </w:rPr>
        <w:t>U15P 202</w:t>
      </w:r>
      <w:r w:rsidR="00F653E4">
        <w:rPr>
          <w:rFonts w:ascii="Verdana" w:hAnsi="Verdana"/>
          <w:color w:val="132C62"/>
          <w:sz w:val="24"/>
          <w:szCs w:val="24"/>
        </w:rPr>
        <w:t>7</w:t>
      </w:r>
      <w:r w:rsidR="70256F61" w:rsidRPr="0099551B">
        <w:rPr>
          <w:rFonts w:ascii="Verdana" w:hAnsi="Verdana"/>
          <w:color w:val="132C62"/>
          <w:sz w:val="24"/>
          <w:szCs w:val="24"/>
        </w:rPr>
        <w:t>-</w:t>
      </w:r>
      <w:r w:rsidR="003F40B0" w:rsidRPr="0099551B">
        <w:rPr>
          <w:rFonts w:ascii="Verdana" w:hAnsi="Verdana"/>
          <w:color w:val="132C62"/>
          <w:sz w:val="24"/>
          <w:szCs w:val="24"/>
        </w:rPr>
        <w:t>04-04</w:t>
      </w:r>
      <w:r w:rsidR="00D7312C" w:rsidRPr="0099551B">
        <w:rPr>
          <w:rFonts w:ascii="Verdana" w:hAnsi="Verdana"/>
          <w:color w:val="132C62"/>
          <w:sz w:val="24"/>
          <w:szCs w:val="24"/>
        </w:rPr>
        <w:t>, U15F 202</w:t>
      </w:r>
      <w:r w:rsidR="45513C97" w:rsidRPr="0099551B">
        <w:rPr>
          <w:rFonts w:ascii="Verdana" w:hAnsi="Verdana"/>
          <w:color w:val="132C62"/>
          <w:sz w:val="24"/>
          <w:szCs w:val="24"/>
        </w:rPr>
        <w:t>7-04-04</w:t>
      </w:r>
      <w:r w:rsidRPr="128FA8A4">
        <w:rPr>
          <w:rFonts w:ascii="Verdana" w:hAnsi="Verdana"/>
          <w:b/>
          <w:bCs/>
          <w:color w:val="132C62"/>
        </w:rPr>
        <w:br w:type="page"/>
      </w:r>
    </w:p>
    <w:p w14:paraId="2E9B5EDD" w14:textId="4BDA71E4" w:rsidR="00A62FE2" w:rsidRPr="00FB2DFD" w:rsidRDefault="00A62FE2" w:rsidP="128FA8A4">
      <w:pPr>
        <w:pStyle w:val="Rubrik1"/>
        <w:rPr>
          <w:rFonts w:ascii="Verdana" w:hAnsi="Verdana"/>
          <w:b/>
          <w:bCs/>
          <w:color w:val="132C62"/>
          <w:sz w:val="36"/>
          <w:szCs w:val="36"/>
        </w:rPr>
      </w:pPr>
      <w:bookmarkStart w:id="47" w:name="_Toc239155496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U14 Skåne</w:t>
      </w:r>
      <w:bookmarkEnd w:id="47"/>
      <w:r w:rsidRPr="128FA8A4">
        <w:rPr>
          <w:rFonts w:ascii="Verdana" w:hAnsi="Verdana"/>
          <w:b/>
          <w:bCs/>
          <w:color w:val="132C62"/>
          <w:sz w:val="36"/>
          <w:szCs w:val="36"/>
        </w:rPr>
        <w:t xml:space="preserve"> </w:t>
      </w:r>
    </w:p>
    <w:p w14:paraId="4D249C77" w14:textId="558972DF" w:rsidR="008E5262" w:rsidRPr="00684331" w:rsidRDefault="00431C08" w:rsidP="008E5262">
      <w:pPr>
        <w:rPr>
          <w:rFonts w:ascii="Verdana" w:hAnsi="Verdana"/>
          <w:color w:val="132C62"/>
          <w:sz w:val="24"/>
          <w:szCs w:val="28"/>
        </w:rPr>
      </w:pPr>
      <w:r w:rsidRPr="008E23BF">
        <w:rPr>
          <w:rFonts w:ascii="Verdana" w:hAnsi="Verdana" w:hint="eastAsia"/>
          <w:color w:val="132C62"/>
          <w:sz w:val="24"/>
          <w:szCs w:val="28"/>
        </w:rPr>
        <w:t>U1</w:t>
      </w:r>
      <w:r>
        <w:rPr>
          <w:rFonts w:ascii="Verdana" w:hAnsi="Verdana"/>
          <w:color w:val="132C62"/>
          <w:sz w:val="24"/>
          <w:szCs w:val="28"/>
        </w:rPr>
        <w:t>4</w:t>
      </w:r>
      <w:r w:rsidRPr="008E23BF">
        <w:rPr>
          <w:rFonts w:ascii="Verdana" w:hAnsi="Verdana"/>
          <w:color w:val="132C62"/>
          <w:sz w:val="24"/>
          <w:szCs w:val="28"/>
        </w:rPr>
        <w:t>P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 (födda 201</w:t>
      </w:r>
      <w:r>
        <w:rPr>
          <w:rFonts w:ascii="Verdana" w:hAnsi="Verdana"/>
          <w:color w:val="132C62"/>
          <w:sz w:val="24"/>
          <w:szCs w:val="28"/>
        </w:rPr>
        <w:t>3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) kommer att genomföras </w:t>
      </w:r>
      <w:r w:rsidR="00CC1A4C">
        <w:rPr>
          <w:rFonts w:ascii="Verdana" w:hAnsi="Verdana"/>
          <w:color w:val="132C62"/>
          <w:sz w:val="24"/>
          <w:szCs w:val="28"/>
        </w:rPr>
        <w:t xml:space="preserve">med fyra </w:t>
      </w:r>
      <w:r w:rsidRPr="008E23BF">
        <w:rPr>
          <w:rFonts w:ascii="Verdana" w:hAnsi="Verdana"/>
          <w:color w:val="132C62"/>
          <w:sz w:val="24"/>
          <w:szCs w:val="28"/>
        </w:rPr>
        <w:t>grund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serier </w:t>
      </w:r>
      <w:r w:rsidR="00CC1A4C">
        <w:rPr>
          <w:rFonts w:ascii="Verdana" w:hAnsi="Verdana"/>
          <w:color w:val="132C62"/>
          <w:sz w:val="24"/>
          <w:szCs w:val="28"/>
        </w:rPr>
        <w:t>och fyra</w:t>
      </w:r>
      <w:r w:rsidR="008E5262" w:rsidRPr="008E23BF">
        <w:rPr>
          <w:rFonts w:ascii="Verdana" w:hAnsi="Verdana" w:hint="eastAsia"/>
          <w:color w:val="132C62"/>
          <w:sz w:val="24"/>
          <w:szCs w:val="28"/>
        </w:rPr>
        <w:t xml:space="preserve"> efterföljande </w:t>
      </w:r>
      <w:r w:rsidR="008E5262" w:rsidRPr="00684331">
        <w:rPr>
          <w:rFonts w:ascii="Verdana" w:hAnsi="Verdana"/>
          <w:color w:val="132C62"/>
          <w:sz w:val="24"/>
          <w:szCs w:val="28"/>
        </w:rPr>
        <w:t>nivåanpassade fortsättningsserier, benämnda som A, B</w:t>
      </w:r>
      <w:r w:rsidR="008E5262">
        <w:rPr>
          <w:rFonts w:ascii="Verdana" w:hAnsi="Verdana"/>
          <w:color w:val="132C62"/>
          <w:sz w:val="24"/>
          <w:szCs w:val="28"/>
        </w:rPr>
        <w:t xml:space="preserve">, </w:t>
      </w:r>
      <w:r w:rsidR="008E5262" w:rsidRPr="00684331">
        <w:rPr>
          <w:rFonts w:ascii="Verdana" w:hAnsi="Verdana"/>
          <w:color w:val="132C62"/>
          <w:sz w:val="24"/>
          <w:szCs w:val="28"/>
        </w:rPr>
        <w:t>C</w:t>
      </w:r>
      <w:r w:rsidR="008E5262">
        <w:rPr>
          <w:rFonts w:ascii="Verdana" w:hAnsi="Verdana"/>
          <w:color w:val="132C62"/>
          <w:sz w:val="24"/>
          <w:szCs w:val="28"/>
        </w:rPr>
        <w:t xml:space="preserve"> och D.</w:t>
      </w:r>
    </w:p>
    <w:p w14:paraId="60F03ADC" w14:textId="77777777" w:rsidR="00C85B17" w:rsidRPr="00684331" w:rsidRDefault="00C85B17" w:rsidP="00C85B17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Grundserierna spelas som raka serier med enkelmöten.</w:t>
      </w:r>
    </w:p>
    <w:p w14:paraId="385EF8ED" w14:textId="77777777" w:rsidR="00F42B6A" w:rsidRPr="004824EE" w:rsidRDefault="00F42B6A" w:rsidP="00F42B6A">
      <w:pPr>
        <w:rPr>
          <w:rFonts w:ascii="Verdana" w:hAnsi="Verdana"/>
          <w:color w:val="132C62"/>
          <w:sz w:val="24"/>
          <w:szCs w:val="24"/>
        </w:rPr>
      </w:pPr>
      <w:r w:rsidRPr="00177C9B">
        <w:rPr>
          <w:rFonts w:ascii="Verdana" w:hAnsi="Verdana"/>
          <w:color w:val="132C62"/>
          <w:sz w:val="24"/>
          <w:szCs w:val="24"/>
        </w:rPr>
        <w:t>Ranking av lagen görs utifrån placering i grundserien, enligt poängkvot (poän</w:t>
      </w:r>
      <w:r w:rsidRPr="004824EE">
        <w:rPr>
          <w:rFonts w:ascii="Verdana" w:hAnsi="Verdana"/>
          <w:color w:val="132C62"/>
          <w:sz w:val="24"/>
          <w:szCs w:val="24"/>
        </w:rPr>
        <w:t>g på lika spelade matcher) – målskillnad – flest gjorda mål.</w:t>
      </w:r>
      <w:r>
        <w:rPr>
          <w:rFonts w:ascii="Verdana" w:hAnsi="Verdana"/>
          <w:color w:val="132C62"/>
          <w:sz w:val="24"/>
          <w:szCs w:val="24"/>
        </w:rPr>
        <w:t xml:space="preserve"> Om två lag från samma förening rankas till samma fortsättningsserie kommer det ena laget att flyttas till en annan fortsättningsserie utefter tävlingskommitténs bedömning.</w:t>
      </w:r>
    </w:p>
    <w:p w14:paraId="32CD73E4" w14:textId="396256ED" w:rsidR="008E5262" w:rsidRDefault="00C85B17" w:rsidP="008E5262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Fortsättningss</w:t>
      </w:r>
      <w:r w:rsidRPr="004824EE">
        <w:rPr>
          <w:rFonts w:ascii="Verdana" w:hAnsi="Verdana"/>
          <w:color w:val="132C62"/>
          <w:sz w:val="24"/>
          <w:szCs w:val="28"/>
        </w:rPr>
        <w:t>erierna A (</w:t>
      </w:r>
      <w:r w:rsidR="00556C86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lag), B (</w:t>
      </w:r>
      <w:r w:rsidR="00556C86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</w:t>
      </w:r>
      <w:r w:rsidR="00973B44">
        <w:rPr>
          <w:rFonts w:ascii="Verdana" w:hAnsi="Verdana"/>
          <w:color w:val="132C62"/>
          <w:sz w:val="24"/>
          <w:szCs w:val="28"/>
        </w:rPr>
        <w:t>,</w:t>
      </w:r>
      <w:r w:rsidRPr="004824EE">
        <w:rPr>
          <w:rFonts w:ascii="Verdana" w:hAnsi="Verdana"/>
          <w:color w:val="132C62"/>
          <w:sz w:val="24"/>
          <w:szCs w:val="28"/>
        </w:rPr>
        <w:t xml:space="preserve"> C (</w:t>
      </w:r>
      <w:r w:rsidR="00556C86"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</w:t>
      </w:r>
      <w:r w:rsidR="009E0A6B">
        <w:rPr>
          <w:rFonts w:ascii="Verdana" w:hAnsi="Verdana"/>
          <w:color w:val="132C62"/>
          <w:sz w:val="24"/>
          <w:szCs w:val="28"/>
        </w:rPr>
        <w:t xml:space="preserve"> och D (6 lag)</w:t>
      </w:r>
      <w:r w:rsidRPr="004824EE">
        <w:rPr>
          <w:rFonts w:ascii="Verdana" w:hAnsi="Verdana"/>
          <w:color w:val="132C62"/>
          <w:sz w:val="24"/>
          <w:szCs w:val="28"/>
        </w:rPr>
        <w:t xml:space="preserve"> spelas som raka serier med trippelmöten.</w:t>
      </w:r>
      <w:r>
        <w:rPr>
          <w:rFonts w:ascii="Verdana" w:hAnsi="Verdana"/>
          <w:color w:val="132C62"/>
          <w:sz w:val="24"/>
          <w:szCs w:val="28"/>
        </w:rPr>
        <w:t xml:space="preserve">   </w:t>
      </w:r>
      <w:r w:rsidR="008E5262">
        <w:rPr>
          <w:rFonts w:ascii="Verdana" w:hAnsi="Verdana"/>
          <w:color w:val="132C62"/>
          <w:sz w:val="24"/>
          <w:szCs w:val="28"/>
        </w:rPr>
        <w:t xml:space="preserve">  </w:t>
      </w:r>
    </w:p>
    <w:p w14:paraId="01FCFD0C" w14:textId="77777777" w:rsidR="00782E0D" w:rsidRPr="00C9407B" w:rsidRDefault="00782E0D" w:rsidP="008E5262">
      <w:pPr>
        <w:rPr>
          <w:rFonts w:ascii="Verdana" w:hAnsi="Verdana"/>
          <w:color w:val="132C62"/>
          <w:sz w:val="24"/>
          <w:szCs w:val="28"/>
        </w:rPr>
      </w:pPr>
    </w:p>
    <w:p w14:paraId="394DB013" w14:textId="0EE3B844" w:rsidR="00A62FE2" w:rsidRPr="00FB2DFD" w:rsidRDefault="00A62FE2" w:rsidP="008E5262">
      <w:pPr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 xml:space="preserve">3 x </w:t>
      </w:r>
      <w:r w:rsidR="003266E6" w:rsidRPr="00FB2DFD">
        <w:rPr>
          <w:rFonts w:ascii="Verdana" w:hAnsi="Verdana"/>
          <w:color w:val="132C62"/>
          <w:sz w:val="24"/>
          <w:szCs w:val="28"/>
        </w:rPr>
        <w:t>15</w:t>
      </w:r>
      <w:r w:rsidRPr="00FB2DFD">
        <w:rPr>
          <w:rFonts w:ascii="Verdana" w:hAnsi="Verdana"/>
          <w:color w:val="132C62"/>
          <w:sz w:val="24"/>
          <w:szCs w:val="28"/>
        </w:rPr>
        <w:t xml:space="preserve"> min</w:t>
      </w:r>
    </w:p>
    <w:p w14:paraId="6AAE81EC" w14:textId="5500EA65" w:rsidR="00A62FE2" w:rsidRPr="00FB2DFD" w:rsidRDefault="00A62FE2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</w:t>
      </w:r>
      <w:r w:rsidR="00B85ACA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>5:7</w:t>
      </w:r>
      <w:r w:rsidR="003266E6" w:rsidRPr="00FB2DFD">
        <w:rPr>
          <w:rFonts w:ascii="Verdana" w:hAnsi="Verdana"/>
          <w:color w:val="132C62"/>
          <w:sz w:val="24"/>
          <w:szCs w:val="28"/>
        </w:rPr>
        <w:t>E</w:t>
      </w:r>
      <w:r w:rsidR="00A85308">
        <w:rPr>
          <w:rFonts w:ascii="Verdana" w:hAnsi="Verdana"/>
          <w:color w:val="132C62"/>
          <w:sz w:val="24"/>
          <w:szCs w:val="28"/>
        </w:rPr>
        <w:t xml:space="preserve"> -</w:t>
      </w:r>
      <w:r w:rsidR="003374A0">
        <w:rPr>
          <w:rFonts w:ascii="Verdana" w:hAnsi="Verdana"/>
          <w:color w:val="132C62"/>
          <w:sz w:val="24"/>
          <w:szCs w:val="28"/>
        </w:rPr>
        <w:t xml:space="preserve"> t</w:t>
      </w:r>
      <w:r w:rsidRPr="00FB2DFD">
        <w:rPr>
          <w:rFonts w:ascii="Verdana" w:hAnsi="Verdana"/>
          <w:color w:val="132C62"/>
          <w:sz w:val="24"/>
          <w:szCs w:val="28"/>
        </w:rPr>
        <w:t xml:space="preserve">re poäng </w:t>
      </w:r>
      <w:r w:rsidR="003266E6" w:rsidRPr="00FB2DFD">
        <w:rPr>
          <w:rFonts w:ascii="Verdana" w:hAnsi="Verdana"/>
          <w:color w:val="132C62"/>
          <w:sz w:val="24"/>
          <w:szCs w:val="28"/>
        </w:rPr>
        <w:t>utan</w:t>
      </w:r>
      <w:r w:rsidRPr="00FB2DFD">
        <w:rPr>
          <w:rFonts w:ascii="Verdana" w:hAnsi="Verdana"/>
          <w:color w:val="132C62"/>
          <w:sz w:val="24"/>
          <w:szCs w:val="28"/>
        </w:rPr>
        <w:t xml:space="preserve"> overtime och straffar</w:t>
      </w:r>
    </w:p>
    <w:p w14:paraId="7C980B7C" w14:textId="60391004" w:rsidR="00A62FE2" w:rsidRPr="00FB2DFD" w:rsidRDefault="00A62FE2" w:rsidP="00F42DDA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Resultatrapportering: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7FBFF790" w14:textId="5EE721E8" w:rsidR="003266E6" w:rsidRPr="00FB2DFD" w:rsidRDefault="00A62FE2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3266E6" w:rsidRPr="00FB2DFD">
        <w:rPr>
          <w:rFonts w:ascii="Verdana" w:hAnsi="Verdana" w:hint="eastAsia"/>
          <w:color w:val="132C62"/>
          <w:sz w:val="24"/>
          <w:szCs w:val="28"/>
        </w:rPr>
        <w:t xml:space="preserve">Periodpaus 5 minuter. </w:t>
      </w:r>
      <w:r w:rsidR="006A2930">
        <w:rPr>
          <w:rFonts w:ascii="Verdana" w:hAnsi="Verdana"/>
          <w:color w:val="132C62"/>
          <w:sz w:val="24"/>
          <w:szCs w:val="28"/>
        </w:rPr>
        <w:t xml:space="preserve">Ingen spolning </w:t>
      </w:r>
      <w:r w:rsidR="006D4FFC">
        <w:rPr>
          <w:rFonts w:ascii="Verdana" w:hAnsi="Verdana"/>
          <w:color w:val="132C62"/>
          <w:sz w:val="24"/>
          <w:szCs w:val="28"/>
        </w:rPr>
        <w:t xml:space="preserve">i periodpaus 1. </w:t>
      </w:r>
      <w:r w:rsidR="003266E6" w:rsidRPr="00FB2DFD">
        <w:rPr>
          <w:rFonts w:ascii="Verdana" w:hAnsi="Verdana" w:hint="eastAsia"/>
          <w:color w:val="132C62"/>
          <w:sz w:val="24"/>
          <w:szCs w:val="28"/>
        </w:rPr>
        <w:t xml:space="preserve">Vid behov </w:t>
      </w:r>
      <w:r w:rsidR="00474EF4">
        <w:rPr>
          <w:rFonts w:ascii="Verdana" w:hAnsi="Verdana"/>
          <w:color w:val="132C62"/>
          <w:sz w:val="24"/>
          <w:szCs w:val="28"/>
        </w:rPr>
        <w:t xml:space="preserve">av </w:t>
      </w:r>
      <w:r w:rsidR="003266E6" w:rsidRPr="00FB2DFD">
        <w:rPr>
          <w:rFonts w:ascii="Verdana" w:hAnsi="Verdana" w:hint="eastAsia"/>
          <w:color w:val="132C62"/>
          <w:sz w:val="24"/>
          <w:szCs w:val="28"/>
        </w:rPr>
        <w:t xml:space="preserve">spolning </w:t>
      </w:r>
      <w:r w:rsidR="006D4FFC">
        <w:rPr>
          <w:rFonts w:ascii="Verdana" w:hAnsi="Verdana"/>
          <w:color w:val="132C62"/>
          <w:sz w:val="24"/>
          <w:szCs w:val="28"/>
        </w:rPr>
        <w:t>i periodpaus 2</w:t>
      </w:r>
      <w:r w:rsidR="00561F68">
        <w:rPr>
          <w:rFonts w:ascii="Verdana" w:hAnsi="Verdana"/>
          <w:color w:val="132C62"/>
          <w:sz w:val="24"/>
          <w:szCs w:val="28"/>
        </w:rPr>
        <w:t xml:space="preserve"> (valfritt)</w:t>
      </w:r>
      <w:r w:rsidR="003266E6" w:rsidRPr="00FB2DFD">
        <w:rPr>
          <w:rFonts w:ascii="Verdana" w:hAnsi="Verdana" w:hint="eastAsia"/>
          <w:color w:val="132C62"/>
          <w:sz w:val="24"/>
          <w:szCs w:val="28"/>
        </w:rPr>
        <w:t xml:space="preserve"> är periodpausen 15 minuter.</w:t>
      </w:r>
    </w:p>
    <w:p w14:paraId="72C749B3" w14:textId="2E719A44" w:rsidR="00A62FE2" w:rsidRPr="00FB2DFD" w:rsidRDefault="00A62FE2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148AEBCE" w14:textId="41736ABF" w:rsidR="00A62FE2" w:rsidRPr="00FB2DFD" w:rsidRDefault="00A62FE2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Lördag</w:t>
      </w:r>
    </w:p>
    <w:p w14:paraId="30850BEA" w14:textId="24A8DB01" w:rsidR="00A62FE2" w:rsidRPr="00FB2DFD" w:rsidRDefault="00A62FE2" w:rsidP="128FA8A4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  <w:highlight w:val="cyan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 grundserie:</w:t>
      </w:r>
      <w:r>
        <w:tab/>
      </w:r>
      <w:r w:rsidR="00FD7D0D" w:rsidRPr="00EA671A">
        <w:rPr>
          <w:rFonts w:ascii="Verdana" w:hAnsi="Verdana"/>
          <w:color w:val="132C62"/>
          <w:sz w:val="24"/>
          <w:szCs w:val="24"/>
        </w:rPr>
        <w:t>202</w:t>
      </w:r>
      <w:r w:rsidR="00EA671A" w:rsidRPr="00EA671A">
        <w:rPr>
          <w:rFonts w:ascii="Verdana" w:hAnsi="Verdana"/>
          <w:color w:val="132C62"/>
          <w:sz w:val="24"/>
          <w:szCs w:val="24"/>
        </w:rPr>
        <w:t>7</w:t>
      </w:r>
      <w:r w:rsidR="00FD7D0D" w:rsidRPr="00EA671A">
        <w:rPr>
          <w:rFonts w:ascii="Verdana" w:hAnsi="Verdana"/>
          <w:color w:val="132C62"/>
          <w:sz w:val="24"/>
          <w:szCs w:val="24"/>
        </w:rPr>
        <w:t>-</w:t>
      </w:r>
      <w:r w:rsidR="00EA671A" w:rsidRPr="00EA671A">
        <w:rPr>
          <w:rFonts w:ascii="Verdana" w:hAnsi="Verdana"/>
          <w:color w:val="132C62"/>
          <w:sz w:val="24"/>
          <w:szCs w:val="24"/>
        </w:rPr>
        <w:t>04-03</w:t>
      </w:r>
    </w:p>
    <w:p w14:paraId="31DA74D4" w14:textId="77777777" w:rsidR="007261E3" w:rsidRPr="00FB2DFD" w:rsidRDefault="007261E3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</w:p>
    <w:p w14:paraId="12CF13EC" w14:textId="77777777" w:rsidR="007261E3" w:rsidRPr="00FB2DFD" w:rsidRDefault="007261E3" w:rsidP="007261E3">
      <w:pPr>
        <w:spacing w:before="240"/>
        <w:ind w:left="3910" w:hanging="3910"/>
        <w:rPr>
          <w:rFonts w:ascii="Verdana" w:hAnsi="Verdana"/>
          <w:color w:val="132C62"/>
          <w:sz w:val="24"/>
          <w:szCs w:val="28"/>
        </w:rPr>
      </w:pPr>
    </w:p>
    <w:p w14:paraId="1E7C1DEF" w14:textId="77777777" w:rsidR="00B32BCE" w:rsidRPr="00FB2DFD" w:rsidRDefault="00B32BCE" w:rsidP="00B32BCE">
      <w:pPr>
        <w:ind w:left="2608" w:hanging="2608"/>
        <w:rPr>
          <w:rFonts w:ascii="Verdana" w:hAnsi="Verdana"/>
          <w:color w:val="132C62"/>
          <w:sz w:val="24"/>
          <w:szCs w:val="28"/>
        </w:rPr>
      </w:pPr>
    </w:p>
    <w:p w14:paraId="2321CC94" w14:textId="77777777" w:rsidR="00B32BCE" w:rsidRPr="00FB2DFD" w:rsidRDefault="00B32BCE" w:rsidP="00B32BCE">
      <w:pPr>
        <w:ind w:left="2608" w:hanging="2608"/>
        <w:rPr>
          <w:rFonts w:ascii="Verdana" w:hAnsi="Verdana"/>
          <w:color w:val="132C62"/>
          <w:sz w:val="28"/>
          <w:szCs w:val="32"/>
        </w:rPr>
      </w:pPr>
    </w:p>
    <w:p w14:paraId="2B1EC0C4" w14:textId="42F2FF27" w:rsidR="00E512B1" w:rsidRPr="00FB2DFD" w:rsidRDefault="00E512B1" w:rsidP="128FA8A4">
      <w:pPr>
        <w:pStyle w:val="Rubrik1"/>
        <w:rPr>
          <w:rFonts w:ascii="Verdana" w:hAnsi="Verdana"/>
          <w:b/>
          <w:bCs/>
          <w:color w:val="132C62"/>
          <w:sz w:val="36"/>
          <w:szCs w:val="36"/>
        </w:rPr>
      </w:pPr>
      <w:bookmarkStart w:id="48" w:name="_Toc239155497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U1</w:t>
      </w:r>
      <w:r w:rsidR="00202866" w:rsidRPr="128FA8A4">
        <w:rPr>
          <w:rFonts w:ascii="Verdana" w:hAnsi="Verdana"/>
          <w:b/>
          <w:bCs/>
          <w:color w:val="132C62"/>
          <w:sz w:val="36"/>
          <w:szCs w:val="36"/>
        </w:rPr>
        <w:t>3</w:t>
      </w:r>
      <w:r w:rsidRPr="128FA8A4">
        <w:rPr>
          <w:rFonts w:ascii="Verdana" w:hAnsi="Verdana"/>
          <w:b/>
          <w:bCs/>
          <w:color w:val="132C62"/>
          <w:sz w:val="36"/>
          <w:szCs w:val="36"/>
        </w:rPr>
        <w:t xml:space="preserve"> Skåne</w:t>
      </w:r>
      <w:bookmarkEnd w:id="48"/>
    </w:p>
    <w:p w14:paraId="79D5AD3E" w14:textId="77777777" w:rsidR="008B28DD" w:rsidRPr="00684331" w:rsidRDefault="00B74DC1" w:rsidP="008B28DD">
      <w:pPr>
        <w:rPr>
          <w:rFonts w:ascii="Verdana" w:hAnsi="Verdana"/>
          <w:color w:val="132C62"/>
          <w:sz w:val="24"/>
          <w:szCs w:val="28"/>
        </w:rPr>
      </w:pPr>
      <w:r w:rsidRPr="008E23BF">
        <w:rPr>
          <w:rFonts w:ascii="Verdana" w:hAnsi="Verdana" w:hint="eastAsia"/>
          <w:color w:val="132C62"/>
          <w:sz w:val="24"/>
          <w:szCs w:val="28"/>
        </w:rPr>
        <w:t>U1</w:t>
      </w:r>
      <w:r>
        <w:rPr>
          <w:rFonts w:ascii="Verdana" w:hAnsi="Verdana"/>
          <w:color w:val="132C62"/>
          <w:sz w:val="24"/>
          <w:szCs w:val="28"/>
        </w:rPr>
        <w:t>3</w:t>
      </w:r>
      <w:r w:rsidRPr="008E23BF">
        <w:rPr>
          <w:rFonts w:ascii="Verdana" w:hAnsi="Verdana"/>
          <w:color w:val="132C62"/>
          <w:sz w:val="24"/>
          <w:szCs w:val="28"/>
        </w:rPr>
        <w:t>P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 (födda 201</w:t>
      </w:r>
      <w:r>
        <w:rPr>
          <w:rFonts w:ascii="Verdana" w:hAnsi="Verdana"/>
          <w:color w:val="132C62"/>
          <w:sz w:val="24"/>
          <w:szCs w:val="28"/>
        </w:rPr>
        <w:t>4</w:t>
      </w:r>
      <w:r w:rsidRPr="008E23BF">
        <w:rPr>
          <w:rFonts w:ascii="Verdana" w:hAnsi="Verdana" w:hint="eastAsia"/>
          <w:color w:val="132C62"/>
          <w:sz w:val="24"/>
          <w:szCs w:val="28"/>
        </w:rPr>
        <w:t xml:space="preserve">) kommer att genomföras </w:t>
      </w:r>
      <w:r w:rsidR="008B28DD">
        <w:rPr>
          <w:rFonts w:ascii="Verdana" w:hAnsi="Verdana"/>
          <w:color w:val="132C62"/>
          <w:sz w:val="24"/>
          <w:szCs w:val="28"/>
        </w:rPr>
        <w:t xml:space="preserve">med fyra </w:t>
      </w:r>
      <w:r w:rsidR="008B28DD" w:rsidRPr="008E23BF">
        <w:rPr>
          <w:rFonts w:ascii="Verdana" w:hAnsi="Verdana"/>
          <w:color w:val="132C62"/>
          <w:sz w:val="24"/>
          <w:szCs w:val="28"/>
        </w:rPr>
        <w:t>grund</w:t>
      </w:r>
      <w:r w:rsidR="008B28DD" w:rsidRPr="008E23BF">
        <w:rPr>
          <w:rFonts w:ascii="Verdana" w:hAnsi="Verdana" w:hint="eastAsia"/>
          <w:color w:val="132C62"/>
          <w:sz w:val="24"/>
          <w:szCs w:val="28"/>
        </w:rPr>
        <w:t xml:space="preserve">serier </w:t>
      </w:r>
      <w:r w:rsidR="008B28DD">
        <w:rPr>
          <w:rFonts w:ascii="Verdana" w:hAnsi="Verdana"/>
          <w:color w:val="132C62"/>
          <w:sz w:val="24"/>
          <w:szCs w:val="28"/>
        </w:rPr>
        <w:t>och fyra</w:t>
      </w:r>
      <w:r w:rsidR="008B28DD" w:rsidRPr="008E23BF">
        <w:rPr>
          <w:rFonts w:ascii="Verdana" w:hAnsi="Verdana" w:hint="eastAsia"/>
          <w:color w:val="132C62"/>
          <w:sz w:val="24"/>
          <w:szCs w:val="28"/>
        </w:rPr>
        <w:t xml:space="preserve"> efterföljande </w:t>
      </w:r>
      <w:r w:rsidR="008B28DD" w:rsidRPr="00684331">
        <w:rPr>
          <w:rFonts w:ascii="Verdana" w:hAnsi="Verdana"/>
          <w:color w:val="132C62"/>
          <w:sz w:val="24"/>
          <w:szCs w:val="28"/>
        </w:rPr>
        <w:t>nivåanpassade fortsättningsserier, benämnda som A, B</w:t>
      </w:r>
      <w:r w:rsidR="008B28DD">
        <w:rPr>
          <w:rFonts w:ascii="Verdana" w:hAnsi="Verdana"/>
          <w:color w:val="132C62"/>
          <w:sz w:val="24"/>
          <w:szCs w:val="28"/>
        </w:rPr>
        <w:t xml:space="preserve">, </w:t>
      </w:r>
      <w:r w:rsidR="008B28DD" w:rsidRPr="00684331">
        <w:rPr>
          <w:rFonts w:ascii="Verdana" w:hAnsi="Verdana"/>
          <w:color w:val="132C62"/>
          <w:sz w:val="24"/>
          <w:szCs w:val="28"/>
        </w:rPr>
        <w:t>C</w:t>
      </w:r>
      <w:r w:rsidR="008B28DD">
        <w:rPr>
          <w:rFonts w:ascii="Verdana" w:hAnsi="Verdana"/>
          <w:color w:val="132C62"/>
          <w:sz w:val="24"/>
          <w:szCs w:val="28"/>
        </w:rPr>
        <w:t xml:space="preserve"> och D.</w:t>
      </w:r>
    </w:p>
    <w:p w14:paraId="0EE1F662" w14:textId="77777777" w:rsidR="0029653E" w:rsidRPr="00684331" w:rsidRDefault="0029653E" w:rsidP="0029653E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Grundserierna spelas som raka serier med enkelmöten.</w:t>
      </w:r>
    </w:p>
    <w:p w14:paraId="130B7D49" w14:textId="77777777" w:rsidR="00F42B6A" w:rsidRPr="004824EE" w:rsidRDefault="00F42B6A" w:rsidP="00F42B6A">
      <w:pPr>
        <w:rPr>
          <w:rFonts w:ascii="Verdana" w:hAnsi="Verdana"/>
          <w:color w:val="132C62"/>
          <w:sz w:val="24"/>
          <w:szCs w:val="24"/>
        </w:rPr>
      </w:pPr>
      <w:r w:rsidRPr="00177C9B">
        <w:rPr>
          <w:rFonts w:ascii="Verdana" w:hAnsi="Verdana"/>
          <w:color w:val="132C62"/>
          <w:sz w:val="24"/>
          <w:szCs w:val="24"/>
        </w:rPr>
        <w:t>Ranking av lagen görs utifrån placering i grundserien, enligt poängkvot (poän</w:t>
      </w:r>
      <w:r w:rsidRPr="004824EE">
        <w:rPr>
          <w:rFonts w:ascii="Verdana" w:hAnsi="Verdana"/>
          <w:color w:val="132C62"/>
          <w:sz w:val="24"/>
          <w:szCs w:val="24"/>
        </w:rPr>
        <w:t>g på lika spelade matcher) – målskillnad – flest gjorda mål.</w:t>
      </w:r>
      <w:r>
        <w:rPr>
          <w:rFonts w:ascii="Verdana" w:hAnsi="Verdana"/>
          <w:color w:val="132C62"/>
          <w:sz w:val="24"/>
          <w:szCs w:val="24"/>
        </w:rPr>
        <w:t xml:space="preserve"> Om två lag från samma förening rankas till samma fortsättningsserie kommer det ena laget att flyttas till en annan fortsättningsserie utefter tävlingskommitténs bedömning.</w:t>
      </w:r>
    </w:p>
    <w:p w14:paraId="3AF7A00B" w14:textId="65B05965" w:rsidR="00474EF4" w:rsidRPr="00C9407B" w:rsidRDefault="0029653E" w:rsidP="0029653E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Fortsättningss</w:t>
      </w:r>
      <w:r w:rsidRPr="004824EE">
        <w:rPr>
          <w:rFonts w:ascii="Verdana" w:hAnsi="Verdana"/>
          <w:color w:val="132C62"/>
          <w:sz w:val="24"/>
          <w:szCs w:val="28"/>
        </w:rPr>
        <w:t>erierna A (</w:t>
      </w:r>
      <w:r>
        <w:rPr>
          <w:rFonts w:ascii="Verdana" w:hAnsi="Verdana"/>
          <w:color w:val="132C62"/>
          <w:sz w:val="24"/>
          <w:szCs w:val="28"/>
        </w:rPr>
        <w:t>6</w:t>
      </w:r>
      <w:r w:rsidRPr="004824EE">
        <w:rPr>
          <w:rFonts w:ascii="Verdana" w:hAnsi="Verdana"/>
          <w:color w:val="132C62"/>
          <w:sz w:val="24"/>
          <w:szCs w:val="28"/>
        </w:rPr>
        <w:t xml:space="preserve"> lag), B (</w:t>
      </w:r>
      <w:r w:rsidR="00564753">
        <w:rPr>
          <w:rFonts w:ascii="Verdana" w:hAnsi="Verdana"/>
          <w:color w:val="132C62"/>
          <w:sz w:val="24"/>
          <w:szCs w:val="28"/>
        </w:rPr>
        <w:t>5</w:t>
      </w:r>
      <w:r w:rsidRPr="004824EE">
        <w:rPr>
          <w:rFonts w:ascii="Verdana" w:hAnsi="Verdana"/>
          <w:color w:val="132C62"/>
          <w:sz w:val="24"/>
          <w:szCs w:val="28"/>
        </w:rPr>
        <w:t xml:space="preserve"> lag)</w:t>
      </w:r>
      <w:r w:rsidR="00973B44">
        <w:rPr>
          <w:rFonts w:ascii="Verdana" w:hAnsi="Verdana"/>
          <w:color w:val="132C62"/>
          <w:sz w:val="24"/>
          <w:szCs w:val="28"/>
        </w:rPr>
        <w:t xml:space="preserve">, </w:t>
      </w:r>
      <w:r w:rsidRPr="004824EE">
        <w:rPr>
          <w:rFonts w:ascii="Verdana" w:hAnsi="Verdana"/>
          <w:color w:val="132C62"/>
          <w:sz w:val="24"/>
          <w:szCs w:val="28"/>
        </w:rPr>
        <w:t>C (</w:t>
      </w:r>
      <w:r w:rsidR="00564753">
        <w:rPr>
          <w:rFonts w:ascii="Verdana" w:hAnsi="Verdana"/>
          <w:color w:val="132C62"/>
          <w:sz w:val="24"/>
          <w:szCs w:val="28"/>
        </w:rPr>
        <w:t>5</w:t>
      </w:r>
      <w:r w:rsidRPr="004824EE">
        <w:rPr>
          <w:rFonts w:ascii="Verdana" w:hAnsi="Verdana"/>
          <w:color w:val="132C62"/>
          <w:sz w:val="24"/>
          <w:szCs w:val="28"/>
        </w:rPr>
        <w:t xml:space="preserve"> lag)</w:t>
      </w:r>
      <w:r>
        <w:rPr>
          <w:rFonts w:ascii="Verdana" w:hAnsi="Verdana"/>
          <w:color w:val="132C62"/>
          <w:sz w:val="24"/>
          <w:szCs w:val="28"/>
        </w:rPr>
        <w:t xml:space="preserve"> och D (</w:t>
      </w:r>
      <w:r w:rsidR="00564753">
        <w:rPr>
          <w:rFonts w:ascii="Verdana" w:hAnsi="Verdana"/>
          <w:color w:val="132C62"/>
          <w:sz w:val="24"/>
          <w:szCs w:val="28"/>
        </w:rPr>
        <w:t>5</w:t>
      </w:r>
      <w:r>
        <w:rPr>
          <w:rFonts w:ascii="Verdana" w:hAnsi="Verdana"/>
          <w:color w:val="132C62"/>
          <w:sz w:val="24"/>
          <w:szCs w:val="28"/>
        </w:rPr>
        <w:t xml:space="preserve"> lag)</w:t>
      </w:r>
      <w:r w:rsidRPr="004824EE">
        <w:rPr>
          <w:rFonts w:ascii="Verdana" w:hAnsi="Verdana"/>
          <w:color w:val="132C62"/>
          <w:sz w:val="24"/>
          <w:szCs w:val="28"/>
        </w:rPr>
        <w:t xml:space="preserve"> spelas som raka serier med trippelmöten.</w:t>
      </w:r>
      <w:r>
        <w:rPr>
          <w:rFonts w:ascii="Verdana" w:hAnsi="Verdana"/>
          <w:color w:val="132C62"/>
          <w:sz w:val="24"/>
          <w:szCs w:val="28"/>
        </w:rPr>
        <w:t xml:space="preserve">    </w:t>
      </w:r>
      <w:r w:rsidR="008B28DD">
        <w:rPr>
          <w:rFonts w:ascii="Verdana" w:hAnsi="Verdana"/>
          <w:color w:val="132C62"/>
          <w:sz w:val="24"/>
          <w:szCs w:val="28"/>
        </w:rPr>
        <w:t xml:space="preserve">  </w:t>
      </w:r>
    </w:p>
    <w:p w14:paraId="544F984D" w14:textId="2D6C0641" w:rsidR="00B74DC1" w:rsidRDefault="00B74DC1" w:rsidP="4B300FF8">
      <w:pPr>
        <w:rPr>
          <w:rFonts w:ascii="Verdana" w:hAnsi="Verdana"/>
          <w:color w:val="132C62"/>
          <w:sz w:val="24"/>
          <w:szCs w:val="24"/>
        </w:rPr>
      </w:pPr>
      <w:r w:rsidRPr="000D7FA2">
        <w:rPr>
          <w:rFonts w:ascii="Verdana" w:hAnsi="Verdana"/>
          <w:color w:val="132C62"/>
          <w:sz w:val="24"/>
          <w:szCs w:val="24"/>
        </w:rPr>
        <w:t>U1</w:t>
      </w:r>
      <w:r w:rsidR="2507A61F" w:rsidRPr="000D7FA2">
        <w:rPr>
          <w:rFonts w:ascii="Verdana" w:hAnsi="Verdana"/>
          <w:color w:val="132C62"/>
          <w:sz w:val="24"/>
          <w:szCs w:val="24"/>
        </w:rPr>
        <w:t>3</w:t>
      </w:r>
      <w:r w:rsidRPr="000D7FA2">
        <w:rPr>
          <w:rFonts w:ascii="Verdana" w:hAnsi="Verdana"/>
          <w:color w:val="132C62"/>
          <w:sz w:val="24"/>
          <w:szCs w:val="24"/>
        </w:rPr>
        <w:t>F (födda 201</w:t>
      </w:r>
      <w:r w:rsidR="00C31B71" w:rsidRPr="000D7FA2">
        <w:rPr>
          <w:rFonts w:ascii="Verdana" w:hAnsi="Verdana"/>
          <w:color w:val="132C62"/>
          <w:sz w:val="24"/>
          <w:szCs w:val="24"/>
        </w:rPr>
        <w:t>3</w:t>
      </w:r>
      <w:r w:rsidRPr="000D7FA2">
        <w:rPr>
          <w:rFonts w:ascii="Verdana" w:hAnsi="Verdana"/>
          <w:color w:val="132C62"/>
          <w:sz w:val="24"/>
          <w:szCs w:val="24"/>
        </w:rPr>
        <w:t>–201</w:t>
      </w:r>
      <w:r w:rsidR="00C31B71" w:rsidRPr="000D7FA2">
        <w:rPr>
          <w:rFonts w:ascii="Verdana" w:hAnsi="Verdana"/>
          <w:color w:val="132C62"/>
          <w:sz w:val="24"/>
          <w:szCs w:val="24"/>
        </w:rPr>
        <w:t>4</w:t>
      </w:r>
      <w:r w:rsidRPr="000D7FA2">
        <w:rPr>
          <w:rFonts w:ascii="Verdana" w:hAnsi="Verdana"/>
          <w:color w:val="132C62"/>
          <w:sz w:val="24"/>
          <w:szCs w:val="24"/>
        </w:rPr>
        <w:t>) genomförs som rak serie</w:t>
      </w:r>
      <w:r w:rsidR="7C8B0947" w:rsidRPr="000D7FA2">
        <w:rPr>
          <w:rFonts w:ascii="Verdana" w:hAnsi="Verdana"/>
          <w:color w:val="132C62"/>
          <w:sz w:val="24"/>
          <w:szCs w:val="24"/>
        </w:rPr>
        <w:t xml:space="preserve"> med dubbla dubbelmöten samt poolspel</w:t>
      </w:r>
      <w:r w:rsidR="132EA3C5" w:rsidRPr="000D7FA2">
        <w:rPr>
          <w:rFonts w:ascii="Verdana" w:hAnsi="Verdana"/>
          <w:color w:val="132C62"/>
          <w:sz w:val="24"/>
          <w:szCs w:val="24"/>
        </w:rPr>
        <w:t xml:space="preserve"> med utvecklingsserien </w:t>
      </w:r>
      <w:r w:rsidR="000D7FA2">
        <w:rPr>
          <w:rFonts w:ascii="Verdana" w:hAnsi="Verdana"/>
          <w:color w:val="132C62"/>
          <w:sz w:val="24"/>
          <w:szCs w:val="24"/>
        </w:rPr>
        <w:t>U</w:t>
      </w:r>
      <w:r w:rsidR="132EA3C5" w:rsidRPr="000D7FA2">
        <w:rPr>
          <w:rFonts w:ascii="Verdana" w:hAnsi="Verdana"/>
          <w:color w:val="132C62"/>
          <w:sz w:val="24"/>
          <w:szCs w:val="24"/>
        </w:rPr>
        <w:t>13</w:t>
      </w:r>
      <w:r w:rsidR="00973B44">
        <w:rPr>
          <w:rFonts w:ascii="Verdana" w:hAnsi="Verdana"/>
          <w:color w:val="132C62"/>
          <w:sz w:val="24"/>
          <w:szCs w:val="24"/>
        </w:rPr>
        <w:t>P vid</w:t>
      </w:r>
      <w:r w:rsidR="132EA3C5" w:rsidRPr="000D7FA2">
        <w:rPr>
          <w:rFonts w:ascii="Verdana" w:hAnsi="Verdana"/>
          <w:color w:val="132C62"/>
          <w:sz w:val="24"/>
          <w:szCs w:val="24"/>
        </w:rPr>
        <w:t xml:space="preserve"> </w:t>
      </w:r>
      <w:r w:rsidR="00722853">
        <w:rPr>
          <w:rFonts w:ascii="Verdana" w:hAnsi="Verdana"/>
          <w:color w:val="132C62"/>
          <w:sz w:val="24"/>
          <w:szCs w:val="24"/>
        </w:rPr>
        <w:t>ett</w:t>
      </w:r>
      <w:r w:rsidR="132EA3C5" w:rsidRPr="000D7FA2">
        <w:rPr>
          <w:rFonts w:ascii="Verdana" w:hAnsi="Verdana"/>
          <w:color w:val="132C62"/>
          <w:sz w:val="24"/>
          <w:szCs w:val="24"/>
        </w:rPr>
        <w:t xml:space="preserve"> antal </w:t>
      </w:r>
      <w:r w:rsidR="33A7408E" w:rsidRPr="000D7FA2">
        <w:rPr>
          <w:rFonts w:ascii="Verdana" w:hAnsi="Verdana"/>
          <w:color w:val="132C62"/>
          <w:sz w:val="24"/>
          <w:szCs w:val="24"/>
        </w:rPr>
        <w:t>tillfällen</w:t>
      </w:r>
      <w:r w:rsidR="0029653E">
        <w:rPr>
          <w:rFonts w:ascii="Verdana" w:hAnsi="Verdana"/>
          <w:color w:val="132C62"/>
          <w:sz w:val="24"/>
          <w:szCs w:val="24"/>
        </w:rPr>
        <w:t>.</w:t>
      </w:r>
    </w:p>
    <w:p w14:paraId="287754E4" w14:textId="77777777" w:rsidR="0029653E" w:rsidRPr="000D7FA2" w:rsidRDefault="0029653E" w:rsidP="4B300FF8">
      <w:pPr>
        <w:rPr>
          <w:rFonts w:ascii="Verdana" w:hAnsi="Verdana"/>
          <w:color w:val="132C62"/>
          <w:sz w:val="24"/>
          <w:szCs w:val="24"/>
        </w:rPr>
      </w:pPr>
    </w:p>
    <w:p w14:paraId="7EA8E10E" w14:textId="5E36130F" w:rsidR="00E512B1" w:rsidRPr="00FB2DFD" w:rsidRDefault="00E512B1" w:rsidP="00F42DDA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202866" w:rsidRPr="00FB2DFD">
        <w:rPr>
          <w:rFonts w:ascii="Verdana" w:hAnsi="Verdana"/>
          <w:color w:val="132C62"/>
          <w:sz w:val="24"/>
          <w:szCs w:val="28"/>
        </w:rPr>
        <w:t>2 x 20</w:t>
      </w:r>
      <w:r w:rsidRPr="00FB2DFD">
        <w:rPr>
          <w:rFonts w:ascii="Verdana" w:hAnsi="Verdana"/>
          <w:color w:val="132C62"/>
          <w:sz w:val="24"/>
          <w:szCs w:val="28"/>
        </w:rPr>
        <w:t xml:space="preserve"> min</w:t>
      </w:r>
    </w:p>
    <w:p w14:paraId="2AACA1CE" w14:textId="33F9038C" w:rsidR="00202866" w:rsidRPr="00FB2DFD" w:rsidRDefault="00E512B1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</w:t>
      </w:r>
      <w:r w:rsidR="00B85ACA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>5:7E</w:t>
      </w:r>
      <w:r w:rsidR="003374A0">
        <w:rPr>
          <w:rFonts w:ascii="Verdana" w:hAnsi="Verdana"/>
          <w:color w:val="132C62"/>
          <w:sz w:val="24"/>
          <w:szCs w:val="28"/>
        </w:rPr>
        <w:t>, t</w:t>
      </w:r>
      <w:r w:rsidRPr="00FB2DFD">
        <w:rPr>
          <w:rFonts w:ascii="Verdana" w:hAnsi="Verdana"/>
          <w:color w:val="132C62"/>
          <w:sz w:val="24"/>
          <w:szCs w:val="28"/>
        </w:rPr>
        <w:t>re poäng utan overtime och straffar</w:t>
      </w:r>
    </w:p>
    <w:p w14:paraId="215F7415" w14:textId="740AB9D9" w:rsidR="00E512B1" w:rsidRPr="00FB2DFD" w:rsidRDefault="00E512B1" w:rsidP="00F42DDA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Resultatrapportering: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05988437" w14:textId="5B3048B9" w:rsidR="00E512B1" w:rsidRPr="00FB2DFD" w:rsidRDefault="00E512B1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Periodpaus 5 minuter</w:t>
      </w:r>
      <w:r w:rsidR="006A2930">
        <w:rPr>
          <w:rFonts w:ascii="Verdana" w:hAnsi="Verdana"/>
          <w:color w:val="132C62"/>
          <w:sz w:val="24"/>
          <w:szCs w:val="28"/>
        </w:rPr>
        <w:t xml:space="preserve"> och ingen spolning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. </w:t>
      </w:r>
    </w:p>
    <w:p w14:paraId="7370ADB2" w14:textId="0E01E337" w:rsidR="00720B8F" w:rsidRDefault="00720B8F" w:rsidP="00F42DDA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Övrigt:</w:t>
      </w:r>
      <w:r>
        <w:rPr>
          <w:rFonts w:ascii="Verdana" w:hAnsi="Verdana"/>
          <w:b/>
          <w:bCs/>
          <w:color w:val="132C62"/>
          <w:sz w:val="24"/>
          <w:szCs w:val="28"/>
        </w:rPr>
        <w:tab/>
      </w:r>
      <w:r w:rsidRPr="00170E7E">
        <w:rPr>
          <w:rFonts w:ascii="Verdana" w:hAnsi="Verdana"/>
          <w:color w:val="132C62"/>
          <w:sz w:val="24"/>
          <w:szCs w:val="28"/>
        </w:rPr>
        <w:t>Innan matchstart skiftar lagen sida och b</w:t>
      </w:r>
      <w:r w:rsidRPr="00170E7E">
        <w:rPr>
          <w:rFonts w:ascii="Verdana" w:hAnsi="Verdana" w:hint="cs"/>
          <w:color w:val="132C62"/>
          <w:sz w:val="24"/>
          <w:szCs w:val="28"/>
        </w:rPr>
        <w:t>ö</w:t>
      </w:r>
      <w:r w:rsidRPr="00170E7E">
        <w:rPr>
          <w:rFonts w:ascii="Verdana" w:hAnsi="Verdana"/>
          <w:color w:val="132C62"/>
          <w:sz w:val="24"/>
          <w:szCs w:val="28"/>
        </w:rPr>
        <w:t>rjar matchen p</w:t>
      </w:r>
      <w:r w:rsidRPr="00170E7E">
        <w:rPr>
          <w:rFonts w:ascii="Verdana" w:hAnsi="Verdana" w:hint="cs"/>
          <w:color w:val="132C62"/>
          <w:sz w:val="24"/>
          <w:szCs w:val="28"/>
        </w:rPr>
        <w:t>å</w:t>
      </w:r>
      <w:r w:rsidRPr="00170E7E">
        <w:rPr>
          <w:rFonts w:ascii="Verdana" w:hAnsi="Verdana"/>
          <w:color w:val="132C62"/>
          <w:sz w:val="24"/>
          <w:szCs w:val="28"/>
        </w:rPr>
        <w:t xml:space="preserve"> den motsatta sidan fr</w:t>
      </w:r>
      <w:r w:rsidRPr="00170E7E">
        <w:rPr>
          <w:rFonts w:ascii="Verdana" w:hAnsi="Verdana" w:hint="cs"/>
          <w:color w:val="132C62"/>
          <w:sz w:val="24"/>
          <w:szCs w:val="28"/>
        </w:rPr>
        <w:t>å</w:t>
      </w:r>
      <w:r w:rsidRPr="00170E7E">
        <w:rPr>
          <w:rFonts w:ascii="Verdana" w:hAnsi="Verdana"/>
          <w:color w:val="132C62"/>
          <w:sz w:val="24"/>
          <w:szCs w:val="28"/>
        </w:rPr>
        <w:t>n sitt spelarb</w:t>
      </w:r>
      <w:r w:rsidRPr="00170E7E">
        <w:rPr>
          <w:rFonts w:ascii="Verdana" w:hAnsi="Verdana" w:hint="cs"/>
          <w:color w:val="132C62"/>
          <w:sz w:val="24"/>
          <w:szCs w:val="28"/>
        </w:rPr>
        <w:t>å</w:t>
      </w:r>
      <w:r w:rsidRPr="00170E7E">
        <w:rPr>
          <w:rFonts w:ascii="Verdana" w:hAnsi="Verdana"/>
          <w:color w:val="132C62"/>
          <w:sz w:val="24"/>
          <w:szCs w:val="28"/>
        </w:rPr>
        <w:t>s</w:t>
      </w:r>
      <w:r>
        <w:rPr>
          <w:rFonts w:ascii="Verdana" w:hAnsi="Verdana"/>
          <w:color w:val="132C62"/>
          <w:sz w:val="24"/>
          <w:szCs w:val="28"/>
        </w:rPr>
        <w:t>.</w:t>
      </w:r>
    </w:p>
    <w:p w14:paraId="04F34ADD" w14:textId="31ADCBD0" w:rsidR="00E512B1" w:rsidRPr="00FB2DFD" w:rsidRDefault="00E512B1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003F5D36" w14:textId="03D9CA5B" w:rsidR="00E512B1" w:rsidRPr="00FB2DFD" w:rsidRDefault="00E512B1" w:rsidP="00F42DDA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3071D6">
        <w:rPr>
          <w:rFonts w:ascii="Verdana" w:hAnsi="Verdana"/>
          <w:color w:val="132C62"/>
          <w:sz w:val="24"/>
          <w:szCs w:val="28"/>
        </w:rPr>
        <w:t>Söndag</w:t>
      </w:r>
    </w:p>
    <w:p w14:paraId="19E798D1" w14:textId="4F529CC8" w:rsidR="00E512B1" w:rsidRPr="00D7312C" w:rsidRDefault="00E512B1" w:rsidP="128FA8A4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  <w:highlight w:val="cyan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 grundserie:</w:t>
      </w:r>
      <w:r>
        <w:tab/>
      </w:r>
      <w:r w:rsidR="00D7312C" w:rsidRPr="003B40C0">
        <w:rPr>
          <w:rFonts w:ascii="Verdana" w:hAnsi="Verdana"/>
          <w:color w:val="132C62"/>
          <w:sz w:val="24"/>
          <w:szCs w:val="24"/>
        </w:rPr>
        <w:t>U1</w:t>
      </w:r>
      <w:r w:rsidR="00913C84" w:rsidRPr="003B40C0">
        <w:rPr>
          <w:rFonts w:ascii="Verdana" w:hAnsi="Verdana"/>
          <w:color w:val="132C62"/>
          <w:sz w:val="24"/>
          <w:szCs w:val="24"/>
        </w:rPr>
        <w:t>3</w:t>
      </w:r>
      <w:r w:rsidR="00D7312C" w:rsidRPr="003B40C0">
        <w:rPr>
          <w:rFonts w:ascii="Verdana" w:hAnsi="Verdana"/>
          <w:color w:val="132C62"/>
          <w:sz w:val="24"/>
          <w:szCs w:val="24"/>
        </w:rPr>
        <w:t xml:space="preserve"> P </w:t>
      </w:r>
      <w:r w:rsidR="00FD7D0D" w:rsidRPr="003B40C0">
        <w:rPr>
          <w:rFonts w:ascii="Verdana" w:hAnsi="Verdana"/>
          <w:color w:val="132C62"/>
          <w:sz w:val="24"/>
          <w:szCs w:val="24"/>
        </w:rPr>
        <w:t>202</w:t>
      </w:r>
      <w:r w:rsidR="003B40C0" w:rsidRPr="003B40C0">
        <w:rPr>
          <w:rFonts w:ascii="Verdana" w:hAnsi="Verdana"/>
          <w:color w:val="132C62"/>
          <w:sz w:val="24"/>
          <w:szCs w:val="24"/>
        </w:rPr>
        <w:t>7-04-04</w:t>
      </w:r>
      <w:r w:rsidR="00D7312C" w:rsidRPr="003B40C0">
        <w:rPr>
          <w:rFonts w:ascii="Verdana" w:hAnsi="Verdana"/>
          <w:color w:val="132C62"/>
          <w:sz w:val="24"/>
          <w:szCs w:val="24"/>
        </w:rPr>
        <w:t>, U1</w:t>
      </w:r>
      <w:r w:rsidR="00913C84" w:rsidRPr="003B40C0">
        <w:rPr>
          <w:rFonts w:ascii="Verdana" w:hAnsi="Verdana"/>
          <w:color w:val="132C62"/>
          <w:sz w:val="24"/>
          <w:szCs w:val="24"/>
        </w:rPr>
        <w:t>3</w:t>
      </w:r>
      <w:r w:rsidR="00D7312C" w:rsidRPr="003B40C0">
        <w:rPr>
          <w:rFonts w:ascii="Verdana" w:hAnsi="Verdana"/>
          <w:color w:val="132C62"/>
          <w:sz w:val="24"/>
          <w:szCs w:val="24"/>
        </w:rPr>
        <w:t>F 202</w:t>
      </w:r>
      <w:r w:rsidR="4CA2D764" w:rsidRPr="003B40C0">
        <w:rPr>
          <w:rFonts w:ascii="Verdana" w:hAnsi="Verdana"/>
          <w:color w:val="132C62"/>
          <w:sz w:val="24"/>
          <w:szCs w:val="24"/>
        </w:rPr>
        <w:t>7-04-04</w:t>
      </w:r>
    </w:p>
    <w:p w14:paraId="41450355" w14:textId="77777777" w:rsidR="005C01B2" w:rsidRPr="00FB2DFD" w:rsidRDefault="005C01B2" w:rsidP="005C01B2">
      <w:pPr>
        <w:rPr>
          <w:color w:val="132C62"/>
          <w:highlight w:val="yellow"/>
        </w:rPr>
      </w:pPr>
    </w:p>
    <w:p w14:paraId="60A89DF2" w14:textId="54ECE089" w:rsidR="008831CD" w:rsidRPr="00FB2DFD" w:rsidRDefault="008831CD" w:rsidP="128FA8A4">
      <w:pPr>
        <w:pStyle w:val="Rubrik1"/>
        <w:rPr>
          <w:rFonts w:ascii="Verdana" w:eastAsia="Verdana" w:hAnsi="Verdana" w:cs="Verdana"/>
          <w:b/>
          <w:bCs/>
          <w:color w:val="132C62"/>
          <w:sz w:val="36"/>
          <w:szCs w:val="36"/>
        </w:rPr>
      </w:pPr>
      <w:bookmarkStart w:id="49" w:name="_Toc239155498"/>
      <w:r w:rsidRPr="128FA8A4">
        <w:rPr>
          <w:rFonts w:ascii="Verdana" w:eastAsia="Verdana" w:hAnsi="Verdana" w:cs="Verdana"/>
          <w:b/>
          <w:bCs/>
          <w:color w:val="132C62"/>
          <w:sz w:val="36"/>
          <w:szCs w:val="36"/>
        </w:rPr>
        <w:lastRenderedPageBreak/>
        <w:t>U12 Skåne</w:t>
      </w:r>
      <w:bookmarkEnd w:id="49"/>
    </w:p>
    <w:p w14:paraId="6375A58C" w14:textId="1DB3A44C" w:rsidR="005A42BB" w:rsidRPr="003369EC" w:rsidRDefault="005A42BB" w:rsidP="005A42BB">
      <w:pPr>
        <w:rPr>
          <w:rFonts w:ascii="Verdana" w:hAnsi="Verdana"/>
          <w:color w:val="132C62"/>
          <w:sz w:val="24"/>
          <w:szCs w:val="28"/>
        </w:rPr>
      </w:pPr>
      <w:r w:rsidRPr="003369EC">
        <w:rPr>
          <w:rFonts w:ascii="Verdana" w:hAnsi="Verdana"/>
          <w:color w:val="132C62"/>
          <w:sz w:val="24"/>
          <w:szCs w:val="28"/>
        </w:rPr>
        <w:t>U12P (f</w:t>
      </w:r>
      <w:r w:rsidRPr="003369EC">
        <w:rPr>
          <w:rFonts w:ascii="Verdana" w:hAnsi="Verdana" w:hint="cs"/>
          <w:color w:val="132C62"/>
          <w:sz w:val="24"/>
          <w:szCs w:val="28"/>
        </w:rPr>
        <w:t>ö</w:t>
      </w:r>
      <w:r w:rsidRPr="003369EC">
        <w:rPr>
          <w:rFonts w:ascii="Verdana" w:hAnsi="Verdana"/>
          <w:color w:val="132C62"/>
          <w:sz w:val="24"/>
          <w:szCs w:val="28"/>
        </w:rPr>
        <w:t>dda 201</w:t>
      </w:r>
      <w:r w:rsidR="00BA3A26" w:rsidRPr="003369EC">
        <w:rPr>
          <w:rFonts w:ascii="Verdana" w:hAnsi="Verdana"/>
          <w:color w:val="132C62"/>
          <w:sz w:val="24"/>
          <w:szCs w:val="28"/>
        </w:rPr>
        <w:t>5</w:t>
      </w:r>
      <w:r w:rsidRPr="003369EC">
        <w:rPr>
          <w:rFonts w:ascii="Verdana" w:hAnsi="Verdana"/>
          <w:color w:val="132C62"/>
          <w:sz w:val="24"/>
          <w:szCs w:val="28"/>
        </w:rPr>
        <w:t>) genomf</w:t>
      </w:r>
      <w:r w:rsidRPr="003369EC">
        <w:rPr>
          <w:rFonts w:ascii="Verdana" w:hAnsi="Verdana" w:hint="cs"/>
          <w:color w:val="132C62"/>
          <w:sz w:val="24"/>
          <w:szCs w:val="28"/>
        </w:rPr>
        <w:t>ö</w:t>
      </w:r>
      <w:r w:rsidRPr="003369EC">
        <w:rPr>
          <w:rFonts w:ascii="Verdana" w:hAnsi="Verdana"/>
          <w:color w:val="132C62"/>
          <w:sz w:val="24"/>
          <w:szCs w:val="28"/>
        </w:rPr>
        <w:t>rs som poolspel enligt de anpassade spelformerna</w:t>
      </w:r>
      <w:r w:rsidR="00D7312C">
        <w:rPr>
          <w:rFonts w:ascii="Verdana" w:hAnsi="Verdana"/>
          <w:color w:val="132C62"/>
          <w:sz w:val="24"/>
          <w:szCs w:val="28"/>
        </w:rPr>
        <w:t>.</w:t>
      </w:r>
      <w:r w:rsidRPr="003369EC">
        <w:rPr>
          <w:rFonts w:ascii="Verdana" w:hAnsi="Verdana"/>
          <w:color w:val="132C62"/>
          <w:sz w:val="24"/>
          <w:szCs w:val="28"/>
        </w:rPr>
        <w:t xml:space="preserve"> </w:t>
      </w:r>
    </w:p>
    <w:p w14:paraId="2E5B0561" w14:textId="62598539" w:rsidR="008831CD" w:rsidRPr="005A42BB" w:rsidRDefault="005A42BB" w:rsidP="005A42BB">
      <w:pPr>
        <w:rPr>
          <w:rFonts w:ascii="Verdana" w:hAnsi="Verdana"/>
          <w:color w:val="132C62"/>
          <w:sz w:val="24"/>
          <w:szCs w:val="24"/>
        </w:rPr>
      </w:pPr>
      <w:r w:rsidRPr="00C70321">
        <w:rPr>
          <w:rFonts w:ascii="Verdana" w:hAnsi="Verdana"/>
          <w:color w:val="132C62"/>
          <w:sz w:val="24"/>
          <w:szCs w:val="24"/>
        </w:rPr>
        <w:t xml:space="preserve">U12F (födda </w:t>
      </w:r>
      <w:r w:rsidR="0078373B" w:rsidRPr="00C70321">
        <w:rPr>
          <w:rFonts w:ascii="Verdana" w:hAnsi="Verdana"/>
          <w:color w:val="132C62"/>
          <w:sz w:val="24"/>
          <w:szCs w:val="24"/>
        </w:rPr>
        <w:t>201</w:t>
      </w:r>
      <w:r w:rsidR="00BA3A26" w:rsidRPr="00C70321">
        <w:rPr>
          <w:rFonts w:ascii="Verdana" w:hAnsi="Verdana"/>
          <w:color w:val="132C62"/>
          <w:sz w:val="24"/>
          <w:szCs w:val="24"/>
        </w:rPr>
        <w:t>5</w:t>
      </w:r>
      <w:r w:rsidRPr="00C70321">
        <w:rPr>
          <w:rFonts w:ascii="Verdana" w:hAnsi="Verdana"/>
          <w:color w:val="132C62"/>
          <w:sz w:val="24"/>
          <w:szCs w:val="24"/>
        </w:rPr>
        <w:t>) genomförs</w:t>
      </w:r>
      <w:r w:rsidRPr="4B300FF8">
        <w:rPr>
          <w:rFonts w:ascii="Verdana" w:hAnsi="Verdana"/>
          <w:color w:val="132C62"/>
          <w:sz w:val="24"/>
          <w:szCs w:val="24"/>
        </w:rPr>
        <w:t xml:space="preserve"> som poolspel enligt de anpassade spelformerna</w:t>
      </w:r>
      <w:r w:rsidR="00D7312C" w:rsidRPr="4B300FF8">
        <w:rPr>
          <w:rFonts w:ascii="Verdana" w:hAnsi="Verdana"/>
          <w:color w:val="132C62"/>
          <w:sz w:val="24"/>
          <w:szCs w:val="24"/>
        </w:rPr>
        <w:t>.</w:t>
      </w:r>
    </w:p>
    <w:p w14:paraId="5386BFB9" w14:textId="21FA371C" w:rsidR="00861D84" w:rsidRPr="00861D84" w:rsidRDefault="00861D84" w:rsidP="00ED3145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 xml:space="preserve">Antal sammandrag: </w:t>
      </w:r>
      <w:r>
        <w:rPr>
          <w:rFonts w:ascii="Verdana" w:hAnsi="Verdana"/>
          <w:b/>
          <w:bCs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12</w:t>
      </w:r>
      <w:r w:rsidR="001E29E1">
        <w:rPr>
          <w:rFonts w:ascii="Verdana" w:hAnsi="Verdana"/>
          <w:color w:val="132C62"/>
          <w:sz w:val="24"/>
          <w:szCs w:val="28"/>
        </w:rPr>
        <w:t xml:space="preserve"> st</w:t>
      </w:r>
    </w:p>
    <w:p w14:paraId="74EA21B8" w14:textId="60527D8C" w:rsidR="008831CD" w:rsidRPr="00FB2DFD" w:rsidRDefault="008831CD" w:rsidP="008831CD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 xml:space="preserve">2 x </w:t>
      </w:r>
      <w:r w:rsidR="00254249">
        <w:rPr>
          <w:rFonts w:ascii="Verdana" w:hAnsi="Verdana"/>
          <w:color w:val="132C62"/>
          <w:sz w:val="24"/>
          <w:szCs w:val="28"/>
        </w:rPr>
        <w:t>8</w:t>
      </w:r>
      <w:r w:rsidRPr="00FB2DFD">
        <w:rPr>
          <w:rFonts w:ascii="Verdana" w:hAnsi="Verdana"/>
          <w:color w:val="132C62"/>
          <w:sz w:val="24"/>
          <w:szCs w:val="28"/>
        </w:rPr>
        <w:t xml:space="preserve"> min</w:t>
      </w:r>
    </w:p>
    <w:p w14:paraId="551C749F" w14:textId="5C76E35B" w:rsidR="008831CD" w:rsidRPr="00FB2DFD" w:rsidRDefault="008831CD" w:rsidP="008831C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5B3B0E">
        <w:rPr>
          <w:rFonts w:ascii="Verdana" w:hAnsi="Verdana"/>
          <w:color w:val="132C62"/>
          <w:sz w:val="24"/>
          <w:szCs w:val="28"/>
        </w:rPr>
        <w:t xml:space="preserve">Enligt </w:t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FD4FD2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5B3B0E">
        <w:rPr>
          <w:rFonts w:ascii="Verdana" w:hAnsi="Verdana"/>
          <w:color w:val="132C62"/>
          <w:sz w:val="24"/>
          <w:szCs w:val="28"/>
        </w:rPr>
        <w:t>ramverk</w:t>
      </w:r>
      <w:r w:rsidR="000D624B">
        <w:rPr>
          <w:rFonts w:ascii="Verdana" w:hAnsi="Verdana"/>
          <w:color w:val="132C62"/>
          <w:sz w:val="24"/>
          <w:szCs w:val="28"/>
        </w:rPr>
        <w:t xml:space="preserve"> för </w:t>
      </w:r>
      <w:r w:rsidR="0078373B">
        <w:rPr>
          <w:rFonts w:ascii="Verdana" w:hAnsi="Verdana"/>
          <w:color w:val="132C62"/>
          <w:sz w:val="24"/>
          <w:szCs w:val="28"/>
        </w:rPr>
        <w:t>anpassade spelformer</w:t>
      </w:r>
    </w:p>
    <w:p w14:paraId="51552B83" w14:textId="722DE565" w:rsidR="008831CD" w:rsidRDefault="00254249" w:rsidP="00254249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Spelare</w:t>
      </w:r>
      <w:r w:rsidR="008831CD"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="008831CD" w:rsidRPr="00FB2DFD">
        <w:rPr>
          <w:rFonts w:ascii="Verdana" w:hAnsi="Verdana"/>
          <w:b/>
          <w:bCs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3 mot 3</w:t>
      </w:r>
    </w:p>
    <w:p w14:paraId="7DF747F2" w14:textId="5978D514" w:rsidR="0009736A" w:rsidRDefault="0009736A" w:rsidP="00254249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Spelyta:</w:t>
      </w:r>
      <w:r>
        <w:rPr>
          <w:rFonts w:ascii="Verdana" w:hAnsi="Verdana"/>
          <w:color w:val="132C62"/>
          <w:sz w:val="24"/>
          <w:szCs w:val="28"/>
        </w:rPr>
        <w:tab/>
      </w:r>
      <w:r w:rsidRPr="0009736A">
        <w:rPr>
          <w:rFonts w:ascii="Verdana" w:hAnsi="Verdana"/>
          <w:color w:val="132C62"/>
          <w:sz w:val="24"/>
          <w:szCs w:val="28"/>
        </w:rPr>
        <w:t>1/3 av helplan (20 m x 30 m)</w:t>
      </w:r>
    </w:p>
    <w:p w14:paraId="02263C8C" w14:textId="6B73D0DD" w:rsidR="00254249" w:rsidRPr="00FB2DFD" w:rsidRDefault="00ED22FC" w:rsidP="00254249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Yta för vila:</w:t>
      </w:r>
      <w:r>
        <w:rPr>
          <w:rFonts w:ascii="Verdana" w:hAnsi="Verdana"/>
          <w:color w:val="132C62"/>
          <w:sz w:val="24"/>
          <w:szCs w:val="28"/>
        </w:rPr>
        <w:tab/>
        <w:t>Mittzon</w:t>
      </w:r>
    </w:p>
    <w:p w14:paraId="4B7323A5" w14:textId="672FF242" w:rsidR="008831CD" w:rsidRPr="00FB2DFD" w:rsidRDefault="000701C7" w:rsidP="008831CD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Närvarorapportering</w:t>
      </w:r>
      <w:r w:rsidR="008831CD"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="008831CD"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="008831CD"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1B2B4FBA" w14:textId="54AEF723" w:rsidR="008831CD" w:rsidRDefault="008831CD" w:rsidP="008831C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Periodpaus </w:t>
      </w:r>
      <w:r w:rsidR="003071D6">
        <w:rPr>
          <w:rFonts w:ascii="Verdana" w:hAnsi="Verdana"/>
          <w:color w:val="132C62"/>
          <w:sz w:val="24"/>
          <w:szCs w:val="28"/>
        </w:rPr>
        <w:t>2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 minuter</w:t>
      </w:r>
      <w:r>
        <w:rPr>
          <w:rFonts w:ascii="Verdana" w:hAnsi="Verdana"/>
          <w:color w:val="132C62"/>
          <w:sz w:val="24"/>
          <w:szCs w:val="28"/>
        </w:rPr>
        <w:t xml:space="preserve"> och ingen spolning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. </w:t>
      </w:r>
    </w:p>
    <w:p w14:paraId="5DA4D686" w14:textId="56CA8BD3" w:rsidR="00921F25" w:rsidRPr="00FB2DFD" w:rsidRDefault="00921F25" w:rsidP="008831C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Övriga regler:</w:t>
      </w:r>
      <w:r>
        <w:rPr>
          <w:rFonts w:ascii="Verdana" w:hAnsi="Verdana"/>
          <w:color w:val="132C62"/>
          <w:sz w:val="24"/>
          <w:szCs w:val="28"/>
        </w:rPr>
        <w:tab/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EB097B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791FDE">
        <w:rPr>
          <w:rFonts w:ascii="Verdana" w:hAnsi="Verdana"/>
          <w:color w:val="132C62"/>
          <w:sz w:val="24"/>
          <w:szCs w:val="28"/>
        </w:rPr>
        <w:t>ramverk för anpassade spelformer</w:t>
      </w:r>
    </w:p>
    <w:p w14:paraId="679E63CA" w14:textId="53B7DA68" w:rsidR="008831CD" w:rsidRPr="00FB2DFD" w:rsidRDefault="008831CD" w:rsidP="008831C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793D25F4" w14:textId="5D918874" w:rsidR="00552351" w:rsidRPr="00552351" w:rsidRDefault="008831CD" w:rsidP="005953AE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552351">
        <w:rPr>
          <w:rFonts w:ascii="Verdana" w:hAnsi="Verdana"/>
          <w:color w:val="132C62"/>
          <w:sz w:val="24"/>
          <w:szCs w:val="28"/>
        </w:rPr>
        <w:t>U12P</w:t>
      </w:r>
      <w:r w:rsidR="002135AF">
        <w:rPr>
          <w:rFonts w:ascii="Verdana" w:hAnsi="Verdana"/>
          <w:color w:val="132C62"/>
          <w:sz w:val="24"/>
          <w:szCs w:val="28"/>
        </w:rPr>
        <w:t xml:space="preserve"> l</w:t>
      </w:r>
      <w:r w:rsidRPr="00FB2DFD">
        <w:rPr>
          <w:rFonts w:ascii="Verdana" w:hAnsi="Verdana"/>
          <w:color w:val="132C62"/>
          <w:sz w:val="24"/>
          <w:szCs w:val="28"/>
        </w:rPr>
        <w:t>ördag</w:t>
      </w:r>
      <w:r w:rsidR="005953AE">
        <w:rPr>
          <w:rFonts w:ascii="Verdana" w:hAnsi="Verdana"/>
          <w:color w:val="132C62"/>
          <w:sz w:val="24"/>
          <w:szCs w:val="28"/>
        </w:rPr>
        <w:t xml:space="preserve">, </w:t>
      </w:r>
      <w:r w:rsidR="00552351" w:rsidRPr="00552351">
        <w:rPr>
          <w:rFonts w:ascii="Verdana" w:hAnsi="Verdana"/>
          <w:color w:val="132C62"/>
          <w:sz w:val="24"/>
          <w:szCs w:val="28"/>
        </w:rPr>
        <w:t>U12F</w:t>
      </w:r>
      <w:r w:rsidR="002135AF">
        <w:rPr>
          <w:rFonts w:ascii="Verdana" w:hAnsi="Verdana"/>
          <w:color w:val="132C62"/>
          <w:sz w:val="24"/>
          <w:szCs w:val="28"/>
        </w:rPr>
        <w:t xml:space="preserve"> s</w:t>
      </w:r>
      <w:r w:rsidR="00552351">
        <w:rPr>
          <w:rFonts w:ascii="Verdana" w:hAnsi="Verdana"/>
          <w:color w:val="132C62"/>
          <w:sz w:val="24"/>
          <w:szCs w:val="28"/>
        </w:rPr>
        <w:t>öndag</w:t>
      </w:r>
    </w:p>
    <w:p w14:paraId="0CF69EE4" w14:textId="4E396DD2" w:rsidR="008831CD" w:rsidRPr="00FB2DFD" w:rsidRDefault="008831CD" w:rsidP="008831C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speldag:</w:t>
      </w:r>
      <w:r>
        <w:tab/>
      </w:r>
      <w:r w:rsidR="00FD7D0D" w:rsidRPr="00AB7267">
        <w:rPr>
          <w:rFonts w:ascii="Verdana" w:hAnsi="Verdana"/>
          <w:color w:val="132C62"/>
          <w:sz w:val="24"/>
          <w:szCs w:val="24"/>
        </w:rPr>
        <w:t>202</w:t>
      </w:r>
      <w:r w:rsidR="468FC565" w:rsidRPr="00AB7267">
        <w:rPr>
          <w:rFonts w:ascii="Verdana" w:hAnsi="Verdana"/>
          <w:color w:val="132C62"/>
          <w:sz w:val="24"/>
          <w:szCs w:val="24"/>
        </w:rPr>
        <w:t>7</w:t>
      </w:r>
      <w:r w:rsidR="00FD7D0D" w:rsidRPr="00AB7267">
        <w:rPr>
          <w:rFonts w:ascii="Verdana" w:hAnsi="Verdana"/>
          <w:color w:val="132C62"/>
          <w:sz w:val="24"/>
          <w:szCs w:val="24"/>
        </w:rPr>
        <w:t>-</w:t>
      </w:r>
      <w:r w:rsidR="00AB7267">
        <w:rPr>
          <w:rFonts w:ascii="Verdana" w:hAnsi="Verdana"/>
          <w:color w:val="132C62"/>
          <w:sz w:val="24"/>
          <w:szCs w:val="24"/>
        </w:rPr>
        <w:t>04-04</w:t>
      </w:r>
    </w:p>
    <w:p w14:paraId="3301A1CA" w14:textId="77777777" w:rsidR="008831CD" w:rsidRPr="00FB2DFD" w:rsidRDefault="008831CD" w:rsidP="005C01B2">
      <w:pPr>
        <w:rPr>
          <w:color w:val="132C62"/>
          <w:highlight w:val="yellow"/>
        </w:rPr>
      </w:pPr>
    </w:p>
    <w:p w14:paraId="2654DB3E" w14:textId="77777777" w:rsidR="00FD4FD2" w:rsidRDefault="00FD4FD2">
      <w:pPr>
        <w:rPr>
          <w:rFonts w:ascii="Verdana" w:eastAsiaTheme="majorEastAsia" w:hAnsi="Verdana" w:cstheme="majorBidi"/>
          <w:b/>
          <w:bCs/>
          <w:color w:val="132C62"/>
          <w:sz w:val="36"/>
          <w:szCs w:val="36"/>
        </w:rPr>
      </w:pPr>
      <w:r>
        <w:rPr>
          <w:rFonts w:ascii="Verdana" w:hAnsi="Verdana"/>
          <w:b/>
          <w:bCs/>
          <w:color w:val="132C62"/>
          <w:sz w:val="36"/>
          <w:szCs w:val="36"/>
        </w:rPr>
        <w:br w:type="page"/>
      </w:r>
    </w:p>
    <w:p w14:paraId="47839D01" w14:textId="7C6E1627" w:rsidR="00B84C83" w:rsidRPr="00023804" w:rsidRDefault="00966CE2" w:rsidP="128FA8A4">
      <w:pPr>
        <w:pStyle w:val="Rubrik1"/>
        <w:rPr>
          <w:rFonts w:ascii="Verdana" w:hAnsi="Verdana"/>
          <w:b/>
          <w:bCs/>
          <w:color w:val="132C62"/>
          <w:sz w:val="36"/>
          <w:szCs w:val="36"/>
        </w:rPr>
      </w:pPr>
      <w:bookmarkStart w:id="50" w:name="_Toc239155499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U1</w:t>
      </w:r>
      <w:r w:rsidR="00ED6FF6" w:rsidRPr="128FA8A4">
        <w:rPr>
          <w:rFonts w:ascii="Verdana" w:hAnsi="Verdana"/>
          <w:b/>
          <w:bCs/>
          <w:color w:val="132C62"/>
          <w:sz w:val="36"/>
          <w:szCs w:val="36"/>
        </w:rPr>
        <w:t>1/U10</w:t>
      </w:r>
      <w:r w:rsidRPr="128FA8A4">
        <w:rPr>
          <w:rFonts w:ascii="Verdana" w:hAnsi="Verdana"/>
          <w:b/>
          <w:bCs/>
          <w:color w:val="132C62"/>
          <w:sz w:val="36"/>
          <w:szCs w:val="36"/>
        </w:rPr>
        <w:t xml:space="preserve"> Skån</w:t>
      </w:r>
      <w:r w:rsidR="004E7CEF" w:rsidRPr="128FA8A4">
        <w:rPr>
          <w:rFonts w:ascii="Verdana" w:hAnsi="Verdana"/>
          <w:b/>
          <w:bCs/>
          <w:color w:val="132C62"/>
          <w:sz w:val="36"/>
          <w:szCs w:val="36"/>
        </w:rPr>
        <w:t>e</w:t>
      </w:r>
      <w:bookmarkEnd w:id="50"/>
    </w:p>
    <w:p w14:paraId="004B937B" w14:textId="245C3233" w:rsidR="00B31954" w:rsidRPr="005A42BB" w:rsidRDefault="004250A4" w:rsidP="00B31954">
      <w:pPr>
        <w:rPr>
          <w:rFonts w:ascii="Verdana" w:hAnsi="Verdana"/>
          <w:color w:val="132C62"/>
          <w:sz w:val="24"/>
          <w:szCs w:val="28"/>
        </w:rPr>
      </w:pPr>
      <w:r w:rsidRPr="00023804">
        <w:rPr>
          <w:rFonts w:ascii="Verdana" w:hAnsi="Verdana"/>
          <w:color w:val="132C62"/>
          <w:sz w:val="24"/>
          <w:szCs w:val="28"/>
        </w:rPr>
        <w:t>U11P/F (f</w:t>
      </w:r>
      <w:r w:rsidRPr="00023804">
        <w:rPr>
          <w:rFonts w:ascii="Verdana" w:hAnsi="Verdana" w:hint="cs"/>
          <w:color w:val="132C62"/>
          <w:sz w:val="24"/>
          <w:szCs w:val="28"/>
        </w:rPr>
        <w:t>ö</w:t>
      </w:r>
      <w:r w:rsidRPr="00023804">
        <w:rPr>
          <w:rFonts w:ascii="Verdana" w:hAnsi="Verdana"/>
          <w:color w:val="132C62"/>
          <w:sz w:val="24"/>
          <w:szCs w:val="28"/>
        </w:rPr>
        <w:t>dda 201</w:t>
      </w:r>
      <w:r w:rsidR="00D46378" w:rsidRPr="00023804">
        <w:rPr>
          <w:rFonts w:ascii="Verdana" w:hAnsi="Verdana"/>
          <w:color w:val="132C62"/>
          <w:sz w:val="24"/>
          <w:szCs w:val="28"/>
        </w:rPr>
        <w:t>6</w:t>
      </w:r>
      <w:r w:rsidRPr="00023804">
        <w:rPr>
          <w:rFonts w:ascii="Verdana" w:hAnsi="Verdana"/>
          <w:color w:val="132C62"/>
          <w:sz w:val="24"/>
          <w:szCs w:val="28"/>
        </w:rPr>
        <w:t>) och U10P/F (f</w:t>
      </w:r>
      <w:r w:rsidRPr="00023804">
        <w:rPr>
          <w:rFonts w:ascii="Verdana" w:hAnsi="Verdana" w:hint="cs"/>
          <w:color w:val="132C62"/>
          <w:sz w:val="24"/>
          <w:szCs w:val="28"/>
        </w:rPr>
        <w:t>ö</w:t>
      </w:r>
      <w:r w:rsidRPr="00023804">
        <w:rPr>
          <w:rFonts w:ascii="Verdana" w:hAnsi="Verdana"/>
          <w:color w:val="132C62"/>
          <w:sz w:val="24"/>
          <w:szCs w:val="28"/>
        </w:rPr>
        <w:t>dda 201</w:t>
      </w:r>
      <w:r w:rsidR="00D46378" w:rsidRPr="00023804">
        <w:rPr>
          <w:rFonts w:ascii="Verdana" w:hAnsi="Verdana"/>
          <w:color w:val="132C62"/>
          <w:sz w:val="24"/>
          <w:szCs w:val="28"/>
        </w:rPr>
        <w:t>7</w:t>
      </w:r>
      <w:r w:rsidRPr="00023804">
        <w:rPr>
          <w:rFonts w:ascii="Verdana" w:hAnsi="Verdana"/>
          <w:color w:val="132C62"/>
          <w:sz w:val="24"/>
          <w:szCs w:val="28"/>
        </w:rPr>
        <w:t>) genomf</w:t>
      </w:r>
      <w:r w:rsidRPr="00023804">
        <w:rPr>
          <w:rFonts w:ascii="Verdana" w:hAnsi="Verdana" w:hint="cs"/>
          <w:color w:val="132C62"/>
          <w:sz w:val="24"/>
          <w:szCs w:val="28"/>
        </w:rPr>
        <w:t>ö</w:t>
      </w:r>
      <w:r w:rsidRPr="00023804">
        <w:rPr>
          <w:rFonts w:ascii="Verdana" w:hAnsi="Verdana"/>
          <w:color w:val="132C62"/>
          <w:sz w:val="24"/>
          <w:szCs w:val="28"/>
        </w:rPr>
        <w:t>rs som poolspel enligt de anpassade spelformerna</w:t>
      </w:r>
      <w:r w:rsidR="00B31954" w:rsidRPr="005A42BB">
        <w:rPr>
          <w:rFonts w:ascii="Verdana" w:hAnsi="Verdana"/>
          <w:color w:val="132C62"/>
          <w:sz w:val="24"/>
          <w:szCs w:val="28"/>
        </w:rPr>
        <w:t xml:space="preserve"> </w:t>
      </w:r>
    </w:p>
    <w:p w14:paraId="0DD1227E" w14:textId="61F53FDC" w:rsidR="00966CE2" w:rsidRDefault="00966CE2" w:rsidP="00966CE2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 xml:space="preserve">Antal sammandrag: </w:t>
      </w:r>
      <w:r>
        <w:rPr>
          <w:rFonts w:ascii="Verdana" w:hAnsi="Verdana"/>
          <w:b/>
          <w:bCs/>
          <w:color w:val="132C62"/>
          <w:sz w:val="24"/>
          <w:szCs w:val="28"/>
        </w:rPr>
        <w:tab/>
      </w:r>
      <w:r w:rsidR="00461C47">
        <w:rPr>
          <w:rFonts w:ascii="Verdana" w:hAnsi="Verdana"/>
          <w:color w:val="132C62"/>
          <w:sz w:val="24"/>
          <w:szCs w:val="28"/>
        </w:rPr>
        <w:t>U11</w:t>
      </w:r>
      <w:r w:rsidR="00465EB7">
        <w:rPr>
          <w:rFonts w:ascii="Verdana" w:hAnsi="Verdana"/>
          <w:color w:val="132C62"/>
          <w:sz w:val="24"/>
          <w:szCs w:val="28"/>
        </w:rPr>
        <w:t>P/F</w:t>
      </w:r>
      <w:r w:rsidR="00461C47">
        <w:rPr>
          <w:rFonts w:ascii="Verdana" w:hAnsi="Verdana"/>
          <w:color w:val="132C62"/>
          <w:sz w:val="24"/>
          <w:szCs w:val="28"/>
        </w:rPr>
        <w:t>: 11 sammandrag</w:t>
      </w:r>
    </w:p>
    <w:p w14:paraId="210E084D" w14:textId="6AFAF33D" w:rsidR="00461C47" w:rsidRPr="00461C47" w:rsidRDefault="00461C47" w:rsidP="00461C47">
      <w:pPr>
        <w:spacing w:line="276" w:lineRule="auto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ab/>
        <w:t>U10</w:t>
      </w:r>
      <w:r w:rsidR="00465EB7">
        <w:rPr>
          <w:rFonts w:ascii="Verdana" w:hAnsi="Verdana"/>
          <w:color w:val="132C62"/>
          <w:sz w:val="24"/>
          <w:szCs w:val="28"/>
        </w:rPr>
        <w:t>P/F</w:t>
      </w:r>
      <w:r>
        <w:rPr>
          <w:rFonts w:ascii="Verdana" w:hAnsi="Verdana"/>
          <w:color w:val="132C62"/>
          <w:sz w:val="24"/>
          <w:szCs w:val="28"/>
        </w:rPr>
        <w:t>: 10 sammandrag</w:t>
      </w:r>
    </w:p>
    <w:p w14:paraId="2B24E9B5" w14:textId="6E21CADE" w:rsidR="00966CE2" w:rsidRPr="00FB2DFD" w:rsidRDefault="00966CE2" w:rsidP="00966CE2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ED6FF6">
        <w:rPr>
          <w:rFonts w:ascii="Verdana" w:hAnsi="Verdana"/>
          <w:color w:val="132C62"/>
          <w:sz w:val="24"/>
          <w:szCs w:val="28"/>
        </w:rPr>
        <w:t>1 x 15 min</w:t>
      </w:r>
    </w:p>
    <w:p w14:paraId="4226857E" w14:textId="5AE05E58" w:rsidR="00966CE2" w:rsidRPr="00FB2DFD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465EB7">
        <w:rPr>
          <w:rFonts w:ascii="Verdana" w:hAnsi="Verdana"/>
          <w:color w:val="132C62"/>
          <w:sz w:val="24"/>
          <w:szCs w:val="28"/>
        </w:rPr>
        <w:t xml:space="preserve">Enligt </w:t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EB097B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465EB7">
        <w:rPr>
          <w:rFonts w:ascii="Verdana" w:hAnsi="Verdana"/>
          <w:color w:val="132C62"/>
          <w:sz w:val="24"/>
          <w:szCs w:val="28"/>
        </w:rPr>
        <w:t>ramverk för anpassade spelformer</w:t>
      </w:r>
    </w:p>
    <w:p w14:paraId="5ADC0A37" w14:textId="77777777" w:rsidR="00966CE2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Spelare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3 mot 3</w:t>
      </w:r>
    </w:p>
    <w:p w14:paraId="48AD9DE3" w14:textId="261E242B" w:rsidR="0009736A" w:rsidRDefault="0009736A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Spelyta:</w:t>
      </w:r>
      <w:r>
        <w:rPr>
          <w:rFonts w:ascii="Verdana" w:hAnsi="Verdana"/>
          <w:color w:val="132C62"/>
          <w:sz w:val="24"/>
          <w:szCs w:val="28"/>
        </w:rPr>
        <w:tab/>
      </w:r>
      <w:r w:rsidR="00D867B0" w:rsidRPr="00D867B0">
        <w:rPr>
          <w:rFonts w:ascii="Verdana" w:hAnsi="Verdana"/>
          <w:color w:val="132C62"/>
          <w:sz w:val="24"/>
          <w:szCs w:val="28"/>
        </w:rPr>
        <w:t>1/4 av helplan (15 m x 30 m)</w:t>
      </w:r>
    </w:p>
    <w:p w14:paraId="4680B8D8" w14:textId="1950FF04" w:rsidR="00966CE2" w:rsidRPr="00FB2DFD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Yta för vila:</w:t>
      </w:r>
      <w:r>
        <w:rPr>
          <w:rFonts w:ascii="Verdana" w:hAnsi="Verdana"/>
          <w:color w:val="132C62"/>
          <w:sz w:val="24"/>
          <w:szCs w:val="28"/>
        </w:rPr>
        <w:tab/>
        <w:t>Mittzon</w:t>
      </w:r>
    </w:p>
    <w:p w14:paraId="534020A4" w14:textId="77777777" w:rsidR="00966CE2" w:rsidRPr="00FB2DFD" w:rsidRDefault="00966CE2" w:rsidP="00966CE2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Närvarorapportering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1D12DA11" w14:textId="74D14F7C" w:rsidR="00966CE2" w:rsidRPr="00FB2DFD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Övriga regler:</w:t>
      </w:r>
      <w:r>
        <w:rPr>
          <w:rFonts w:ascii="Verdana" w:hAnsi="Verdana"/>
          <w:color w:val="132C62"/>
          <w:sz w:val="24"/>
          <w:szCs w:val="28"/>
        </w:rPr>
        <w:tab/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EB097B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791FDE">
        <w:rPr>
          <w:rFonts w:ascii="Verdana" w:hAnsi="Verdana"/>
          <w:color w:val="132C62"/>
          <w:sz w:val="24"/>
          <w:szCs w:val="28"/>
        </w:rPr>
        <w:t>ramverk för anpassade spelformer</w:t>
      </w:r>
    </w:p>
    <w:p w14:paraId="77449158" w14:textId="133C0C04" w:rsidR="00966CE2" w:rsidRPr="00FB2DFD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71AB5DF4" w14:textId="30D6780C" w:rsidR="00D62764" w:rsidRPr="00552351" w:rsidRDefault="00966CE2" w:rsidP="00FF43D5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="00D62764">
        <w:rPr>
          <w:rFonts w:ascii="Verdana" w:hAnsi="Verdana"/>
          <w:color w:val="132C62"/>
          <w:sz w:val="24"/>
          <w:szCs w:val="28"/>
        </w:rPr>
        <w:tab/>
        <w:t>U11P söndag</w:t>
      </w:r>
      <w:r w:rsidR="00023804">
        <w:rPr>
          <w:rFonts w:ascii="Verdana" w:hAnsi="Verdana"/>
          <w:color w:val="132C62"/>
          <w:sz w:val="24"/>
          <w:szCs w:val="28"/>
        </w:rPr>
        <w:t xml:space="preserve">, </w:t>
      </w:r>
      <w:r w:rsidR="00F21208">
        <w:rPr>
          <w:rFonts w:ascii="Verdana" w:hAnsi="Verdana"/>
          <w:color w:val="132C62"/>
          <w:sz w:val="24"/>
          <w:szCs w:val="28"/>
        </w:rPr>
        <w:t>U10</w:t>
      </w:r>
      <w:r w:rsidR="00C43500">
        <w:rPr>
          <w:rFonts w:ascii="Verdana" w:hAnsi="Verdana"/>
          <w:color w:val="132C62"/>
          <w:sz w:val="24"/>
          <w:szCs w:val="28"/>
        </w:rPr>
        <w:t>P lördag</w:t>
      </w:r>
      <w:r w:rsidR="00023804">
        <w:rPr>
          <w:rFonts w:ascii="Verdana" w:hAnsi="Verdana"/>
          <w:color w:val="132C62"/>
          <w:sz w:val="24"/>
          <w:szCs w:val="28"/>
        </w:rPr>
        <w:t>,</w:t>
      </w:r>
      <w:r w:rsidR="00243F2F">
        <w:rPr>
          <w:rFonts w:ascii="Verdana" w:hAnsi="Verdana"/>
          <w:color w:val="132C62"/>
          <w:sz w:val="24"/>
          <w:szCs w:val="28"/>
        </w:rPr>
        <w:tab/>
      </w:r>
      <w:r w:rsidR="00243F2F" w:rsidRPr="00AB7267">
        <w:rPr>
          <w:rFonts w:ascii="Verdana" w:hAnsi="Verdana"/>
          <w:color w:val="132C62"/>
          <w:sz w:val="24"/>
          <w:szCs w:val="28"/>
        </w:rPr>
        <w:tab/>
      </w:r>
      <w:r w:rsidR="002070F6" w:rsidRPr="00AB7267">
        <w:rPr>
          <w:rFonts w:ascii="Verdana" w:hAnsi="Verdana"/>
          <w:color w:val="132C62"/>
          <w:sz w:val="24"/>
          <w:szCs w:val="28"/>
        </w:rPr>
        <w:t>U11</w:t>
      </w:r>
      <w:r w:rsidR="005B1F79" w:rsidRPr="00AB7267">
        <w:rPr>
          <w:rFonts w:ascii="Verdana" w:hAnsi="Verdana"/>
          <w:color w:val="132C62"/>
          <w:sz w:val="24"/>
          <w:szCs w:val="28"/>
        </w:rPr>
        <w:t xml:space="preserve">F </w:t>
      </w:r>
      <w:r w:rsidR="00DB0660" w:rsidRPr="00AB7267">
        <w:rPr>
          <w:rFonts w:ascii="Verdana" w:hAnsi="Verdana"/>
          <w:color w:val="132C62"/>
          <w:sz w:val="24"/>
          <w:szCs w:val="28"/>
        </w:rPr>
        <w:t>lördag</w:t>
      </w:r>
      <w:r w:rsidR="009E0CF6" w:rsidRPr="00AB7267">
        <w:rPr>
          <w:rFonts w:ascii="Verdana" w:hAnsi="Verdana"/>
          <w:color w:val="132C62"/>
          <w:sz w:val="24"/>
          <w:szCs w:val="28"/>
        </w:rPr>
        <w:t>,</w:t>
      </w:r>
      <w:r w:rsidR="00023804" w:rsidRPr="00AB7267">
        <w:rPr>
          <w:rFonts w:ascii="Verdana" w:hAnsi="Verdana"/>
          <w:color w:val="132C62"/>
          <w:sz w:val="24"/>
          <w:szCs w:val="28"/>
        </w:rPr>
        <w:t xml:space="preserve"> </w:t>
      </w:r>
      <w:r w:rsidR="00C43500" w:rsidRPr="00AB7267">
        <w:rPr>
          <w:rFonts w:ascii="Verdana" w:hAnsi="Verdana"/>
          <w:color w:val="132C62"/>
          <w:sz w:val="24"/>
          <w:szCs w:val="28"/>
        </w:rPr>
        <w:t xml:space="preserve">U10F </w:t>
      </w:r>
      <w:r w:rsidR="009E0CF6" w:rsidRPr="00AB7267">
        <w:rPr>
          <w:rFonts w:ascii="Verdana" w:hAnsi="Verdana"/>
          <w:color w:val="132C62"/>
          <w:sz w:val="24"/>
          <w:szCs w:val="28"/>
        </w:rPr>
        <w:t>söndag</w:t>
      </w:r>
    </w:p>
    <w:p w14:paraId="170E5181" w14:textId="6146FFBB" w:rsidR="00966CE2" w:rsidRPr="00FB2DFD" w:rsidRDefault="00966CE2" w:rsidP="00966CE2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speldag:</w:t>
      </w:r>
      <w:r>
        <w:tab/>
      </w:r>
      <w:r w:rsidR="00AB7267" w:rsidRPr="00AB7267">
        <w:rPr>
          <w:rFonts w:ascii="Verdana" w:hAnsi="Verdana"/>
          <w:color w:val="132C62"/>
          <w:sz w:val="24"/>
          <w:szCs w:val="24"/>
        </w:rPr>
        <w:t>2027-</w:t>
      </w:r>
      <w:r w:rsidR="00AB7267">
        <w:rPr>
          <w:rFonts w:ascii="Verdana" w:hAnsi="Verdana"/>
          <w:color w:val="132C62"/>
          <w:sz w:val="24"/>
          <w:szCs w:val="24"/>
        </w:rPr>
        <w:t>04-04</w:t>
      </w:r>
    </w:p>
    <w:p w14:paraId="6BF43AEC" w14:textId="77777777" w:rsidR="00966CE2" w:rsidRDefault="00966CE2" w:rsidP="005C01B2">
      <w:pPr>
        <w:rPr>
          <w:highlight w:val="yellow"/>
        </w:rPr>
      </w:pPr>
    </w:p>
    <w:p w14:paraId="73315723" w14:textId="77777777" w:rsidR="005C01B2" w:rsidRDefault="005C01B2" w:rsidP="005C01B2">
      <w:pPr>
        <w:rPr>
          <w:highlight w:val="yellow"/>
        </w:rPr>
      </w:pPr>
    </w:p>
    <w:p w14:paraId="46472929" w14:textId="77777777" w:rsidR="001F1498" w:rsidRDefault="001F1498" w:rsidP="005C01B2">
      <w:pPr>
        <w:rPr>
          <w:highlight w:val="yellow"/>
        </w:rPr>
      </w:pPr>
    </w:p>
    <w:p w14:paraId="0F356880" w14:textId="77777777" w:rsidR="001F1498" w:rsidRDefault="001F1498" w:rsidP="005C01B2">
      <w:pPr>
        <w:rPr>
          <w:highlight w:val="yellow"/>
        </w:rPr>
      </w:pPr>
    </w:p>
    <w:p w14:paraId="62DA7BB3" w14:textId="77777777" w:rsidR="004E7CEF" w:rsidRDefault="004E7CEF">
      <w:pPr>
        <w:rPr>
          <w:rFonts w:ascii="Verdana" w:eastAsiaTheme="majorEastAsia" w:hAnsi="Verdana" w:cstheme="majorBidi"/>
          <w:b/>
          <w:bCs/>
          <w:color w:val="132C62"/>
          <w:sz w:val="52"/>
          <w:szCs w:val="32"/>
        </w:rPr>
      </w:pPr>
      <w:r>
        <w:rPr>
          <w:rFonts w:ascii="Verdana" w:hAnsi="Verdana"/>
          <w:b/>
          <w:bCs/>
          <w:color w:val="132C62"/>
        </w:rPr>
        <w:br w:type="page"/>
      </w:r>
    </w:p>
    <w:p w14:paraId="23224430" w14:textId="2EE9A7BB" w:rsidR="001F1498" w:rsidRPr="00AC541A" w:rsidRDefault="001F1498" w:rsidP="128FA8A4">
      <w:pPr>
        <w:pStyle w:val="Rubrik1"/>
        <w:rPr>
          <w:rFonts w:ascii="Verdana" w:hAnsi="Verdana"/>
          <w:b/>
          <w:bCs/>
          <w:color w:val="132C62"/>
          <w:sz w:val="36"/>
          <w:szCs w:val="36"/>
        </w:rPr>
      </w:pPr>
      <w:bookmarkStart w:id="51" w:name="_Toc239155500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U9/</w:t>
      </w:r>
      <w:r w:rsidR="00E60A54">
        <w:rPr>
          <w:rFonts w:ascii="Verdana" w:hAnsi="Verdana"/>
          <w:b/>
          <w:bCs/>
          <w:color w:val="132C62"/>
          <w:sz w:val="36"/>
          <w:szCs w:val="36"/>
        </w:rPr>
        <w:t xml:space="preserve">TKH </w:t>
      </w:r>
      <w:r w:rsidRPr="128FA8A4">
        <w:rPr>
          <w:rFonts w:ascii="Verdana" w:hAnsi="Verdana"/>
          <w:b/>
          <w:bCs/>
          <w:color w:val="132C62"/>
          <w:sz w:val="36"/>
          <w:szCs w:val="36"/>
        </w:rPr>
        <w:t>Skåne</w:t>
      </w:r>
      <w:bookmarkEnd w:id="51"/>
    </w:p>
    <w:p w14:paraId="2C9B1EAE" w14:textId="25B7B567" w:rsidR="000C5D40" w:rsidRPr="000C5D40" w:rsidRDefault="000C5D40" w:rsidP="001F1498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AC541A">
        <w:rPr>
          <w:rFonts w:ascii="Verdana" w:hAnsi="Verdana"/>
          <w:color w:val="132C62"/>
          <w:sz w:val="24"/>
          <w:szCs w:val="28"/>
        </w:rPr>
        <w:t>U9P/F (födda 201</w:t>
      </w:r>
      <w:r w:rsidR="00D46378" w:rsidRPr="00AC541A">
        <w:rPr>
          <w:rFonts w:ascii="Verdana" w:hAnsi="Verdana"/>
          <w:color w:val="132C62"/>
          <w:sz w:val="24"/>
          <w:szCs w:val="28"/>
        </w:rPr>
        <w:t>8</w:t>
      </w:r>
      <w:r w:rsidRPr="00AC541A">
        <w:rPr>
          <w:rFonts w:ascii="Verdana" w:hAnsi="Verdana"/>
          <w:color w:val="132C62"/>
          <w:sz w:val="24"/>
          <w:szCs w:val="28"/>
        </w:rPr>
        <w:t xml:space="preserve">) och </w:t>
      </w:r>
      <w:r w:rsidR="00062674">
        <w:rPr>
          <w:rFonts w:ascii="Verdana" w:hAnsi="Verdana"/>
          <w:color w:val="132C62"/>
          <w:sz w:val="24"/>
          <w:szCs w:val="28"/>
        </w:rPr>
        <w:t>TKH</w:t>
      </w:r>
      <w:r w:rsidR="002B6031">
        <w:rPr>
          <w:rFonts w:ascii="Verdana" w:hAnsi="Verdana"/>
          <w:color w:val="132C62"/>
          <w:sz w:val="24"/>
          <w:szCs w:val="28"/>
        </w:rPr>
        <w:t xml:space="preserve"> P/F</w:t>
      </w:r>
      <w:r w:rsidRPr="00AC541A">
        <w:rPr>
          <w:rFonts w:ascii="Verdana" w:hAnsi="Verdana"/>
          <w:color w:val="132C62"/>
          <w:sz w:val="24"/>
          <w:szCs w:val="28"/>
        </w:rPr>
        <w:t xml:space="preserve"> (födda 201</w:t>
      </w:r>
      <w:r w:rsidR="00D46378" w:rsidRPr="00AC541A">
        <w:rPr>
          <w:rFonts w:ascii="Verdana" w:hAnsi="Verdana"/>
          <w:color w:val="132C62"/>
          <w:sz w:val="24"/>
          <w:szCs w:val="28"/>
        </w:rPr>
        <w:t>9</w:t>
      </w:r>
      <w:r w:rsidRPr="00AC541A">
        <w:rPr>
          <w:rFonts w:ascii="Verdana" w:hAnsi="Verdana"/>
          <w:color w:val="132C62"/>
          <w:sz w:val="24"/>
          <w:szCs w:val="28"/>
        </w:rPr>
        <w:t>) genomförs som poolspel enligt de anpassade spelformerna.</w:t>
      </w:r>
      <w:r>
        <w:rPr>
          <w:rFonts w:ascii="Verdana" w:hAnsi="Verdana"/>
          <w:color w:val="132C62"/>
          <w:sz w:val="24"/>
          <w:szCs w:val="28"/>
        </w:rPr>
        <w:t xml:space="preserve"> </w:t>
      </w:r>
    </w:p>
    <w:p w14:paraId="65EF04F5" w14:textId="6F738732" w:rsidR="001F1498" w:rsidRPr="00461C47" w:rsidRDefault="001F1498" w:rsidP="009127EB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 xml:space="preserve">Antal sammandrag: </w:t>
      </w:r>
      <w:r>
        <w:rPr>
          <w:rFonts w:ascii="Verdana" w:hAnsi="Verdana"/>
          <w:b/>
          <w:bCs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U</w:t>
      </w:r>
      <w:r w:rsidR="000C5D40">
        <w:rPr>
          <w:rFonts w:ascii="Verdana" w:hAnsi="Verdana"/>
          <w:color w:val="132C62"/>
          <w:sz w:val="24"/>
          <w:szCs w:val="28"/>
        </w:rPr>
        <w:t>9</w:t>
      </w:r>
      <w:r>
        <w:rPr>
          <w:rFonts w:ascii="Verdana" w:hAnsi="Verdana"/>
          <w:color w:val="132C62"/>
          <w:sz w:val="24"/>
          <w:szCs w:val="28"/>
        </w:rPr>
        <w:t xml:space="preserve">: </w:t>
      </w:r>
      <w:r w:rsidR="000C5D40">
        <w:rPr>
          <w:rFonts w:ascii="Verdana" w:hAnsi="Verdana"/>
          <w:color w:val="132C62"/>
          <w:sz w:val="24"/>
          <w:szCs w:val="28"/>
        </w:rPr>
        <w:t>7</w:t>
      </w:r>
      <w:r>
        <w:rPr>
          <w:rFonts w:ascii="Verdana" w:hAnsi="Verdana"/>
          <w:color w:val="132C62"/>
          <w:sz w:val="24"/>
          <w:szCs w:val="28"/>
        </w:rPr>
        <w:t xml:space="preserve"> sammandrag</w:t>
      </w:r>
      <w:r w:rsidR="009127EB">
        <w:rPr>
          <w:rFonts w:ascii="Verdana" w:hAnsi="Verdana"/>
          <w:color w:val="132C62"/>
          <w:sz w:val="24"/>
          <w:szCs w:val="28"/>
        </w:rPr>
        <w:tab/>
      </w:r>
      <w:r w:rsidR="009127EB">
        <w:rPr>
          <w:rFonts w:ascii="Verdana" w:hAnsi="Verdana"/>
          <w:color w:val="132C62"/>
          <w:sz w:val="24"/>
          <w:szCs w:val="28"/>
        </w:rPr>
        <w:tab/>
      </w:r>
      <w:r w:rsidR="009127EB">
        <w:rPr>
          <w:rFonts w:ascii="Verdana" w:hAnsi="Verdana"/>
          <w:color w:val="132C62"/>
          <w:sz w:val="24"/>
          <w:szCs w:val="28"/>
        </w:rPr>
        <w:tab/>
      </w:r>
      <w:r w:rsidR="009127EB">
        <w:rPr>
          <w:rFonts w:ascii="Verdana" w:hAnsi="Verdana"/>
          <w:color w:val="132C62"/>
          <w:sz w:val="24"/>
          <w:szCs w:val="28"/>
        </w:rPr>
        <w:tab/>
      </w:r>
      <w:r w:rsidR="009127EB">
        <w:rPr>
          <w:rFonts w:ascii="Verdana" w:hAnsi="Verdana"/>
          <w:color w:val="132C62"/>
          <w:sz w:val="24"/>
          <w:szCs w:val="28"/>
        </w:rPr>
        <w:tab/>
      </w:r>
      <w:r w:rsidR="00141D5E">
        <w:rPr>
          <w:rFonts w:ascii="Verdana" w:hAnsi="Verdana"/>
          <w:color w:val="132C62"/>
          <w:sz w:val="24"/>
          <w:szCs w:val="28"/>
        </w:rPr>
        <w:t>TKH</w:t>
      </w:r>
      <w:r>
        <w:rPr>
          <w:rFonts w:ascii="Verdana" w:hAnsi="Verdana"/>
          <w:color w:val="132C62"/>
          <w:sz w:val="24"/>
          <w:szCs w:val="28"/>
        </w:rPr>
        <w:t xml:space="preserve">: </w:t>
      </w:r>
      <w:r w:rsidR="000C5D40">
        <w:rPr>
          <w:rFonts w:ascii="Verdana" w:hAnsi="Verdana"/>
          <w:color w:val="132C62"/>
          <w:sz w:val="24"/>
          <w:szCs w:val="28"/>
        </w:rPr>
        <w:t>4</w:t>
      </w:r>
      <w:r>
        <w:rPr>
          <w:rFonts w:ascii="Verdana" w:hAnsi="Verdana"/>
          <w:color w:val="132C62"/>
          <w:sz w:val="24"/>
          <w:szCs w:val="28"/>
        </w:rPr>
        <w:t xml:space="preserve"> sammandrag</w:t>
      </w:r>
    </w:p>
    <w:p w14:paraId="1D9E17F4" w14:textId="77777777" w:rsidR="001F1498" w:rsidRPr="00FB2DFD" w:rsidRDefault="001F1498" w:rsidP="001F1498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1 x 15 min</w:t>
      </w:r>
    </w:p>
    <w:p w14:paraId="5509A329" w14:textId="588BF5D3" w:rsidR="001F1498" w:rsidRPr="00FB2DFD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465EB7">
        <w:rPr>
          <w:rFonts w:ascii="Verdana" w:hAnsi="Verdana"/>
          <w:color w:val="132C62"/>
          <w:sz w:val="24"/>
          <w:szCs w:val="28"/>
        </w:rPr>
        <w:t xml:space="preserve">Enligt </w:t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8D570E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465EB7">
        <w:rPr>
          <w:rFonts w:ascii="Verdana" w:hAnsi="Verdana"/>
          <w:color w:val="132C62"/>
          <w:sz w:val="24"/>
          <w:szCs w:val="28"/>
        </w:rPr>
        <w:t>ramverk för anpassade spelformer</w:t>
      </w:r>
    </w:p>
    <w:p w14:paraId="6DC54C96" w14:textId="77777777" w:rsidR="001F1498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Spelare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3 mot 3</w:t>
      </w:r>
    </w:p>
    <w:p w14:paraId="4517F786" w14:textId="381C3DE3" w:rsidR="001F1498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Spelyta:</w:t>
      </w:r>
      <w:r>
        <w:rPr>
          <w:rFonts w:ascii="Verdana" w:hAnsi="Verdana"/>
          <w:color w:val="132C62"/>
          <w:sz w:val="24"/>
          <w:szCs w:val="28"/>
        </w:rPr>
        <w:tab/>
      </w:r>
      <w:r w:rsidR="008F3D33" w:rsidRPr="008F3D33">
        <w:rPr>
          <w:rFonts w:ascii="Verdana" w:hAnsi="Verdana" w:hint="eastAsia"/>
          <w:color w:val="132C62"/>
          <w:sz w:val="24"/>
          <w:szCs w:val="28"/>
        </w:rPr>
        <w:t>1/6 av helplan (15 m x 20 m)</w:t>
      </w:r>
    </w:p>
    <w:p w14:paraId="437FB236" w14:textId="77777777" w:rsidR="001F1498" w:rsidRPr="00FB2DFD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Yta för vila:</w:t>
      </w:r>
      <w:r>
        <w:rPr>
          <w:rFonts w:ascii="Verdana" w:hAnsi="Verdana"/>
          <w:color w:val="132C62"/>
          <w:sz w:val="24"/>
          <w:szCs w:val="28"/>
        </w:rPr>
        <w:tab/>
        <w:t>Mittzon</w:t>
      </w:r>
    </w:p>
    <w:p w14:paraId="14E495FD" w14:textId="77777777" w:rsidR="001F1498" w:rsidRPr="00FB2DFD" w:rsidRDefault="001F1498" w:rsidP="001F1498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Närvarorapportering</w:t>
      </w:r>
      <w:r w:rsidRPr="00FB2DFD">
        <w:rPr>
          <w:rFonts w:ascii="Verdana" w:hAnsi="Verdana"/>
          <w:b/>
          <w:bCs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205AD29E" w14:textId="3D4275C0" w:rsidR="001F1498" w:rsidRPr="00FB2DFD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Övriga regler:</w:t>
      </w:r>
      <w:r>
        <w:rPr>
          <w:rFonts w:ascii="Verdana" w:hAnsi="Verdana"/>
          <w:color w:val="132C62"/>
          <w:sz w:val="24"/>
          <w:szCs w:val="28"/>
        </w:rPr>
        <w:tab/>
      </w:r>
      <w:r w:rsidR="000C4D5F">
        <w:rPr>
          <w:rFonts w:ascii="Verdana" w:hAnsi="Verdana"/>
          <w:color w:val="132C62"/>
          <w:sz w:val="24"/>
          <w:szCs w:val="28"/>
        </w:rPr>
        <w:t>SIF</w:t>
      </w:r>
      <w:r w:rsidR="008D570E">
        <w:rPr>
          <w:rFonts w:ascii="Verdana" w:hAnsi="Verdana"/>
          <w:color w:val="132C62"/>
          <w:sz w:val="24"/>
          <w:szCs w:val="28"/>
        </w:rPr>
        <w:t>:s</w:t>
      </w:r>
      <w:r w:rsidR="000C4D5F">
        <w:rPr>
          <w:rFonts w:ascii="Verdana" w:hAnsi="Verdana"/>
          <w:color w:val="132C62"/>
          <w:sz w:val="24"/>
          <w:szCs w:val="28"/>
        </w:rPr>
        <w:t xml:space="preserve"> </w:t>
      </w:r>
      <w:r w:rsidR="00591A0D">
        <w:rPr>
          <w:rFonts w:ascii="Verdana" w:hAnsi="Verdana"/>
          <w:color w:val="132C62"/>
          <w:sz w:val="24"/>
          <w:szCs w:val="28"/>
        </w:rPr>
        <w:t>ramverk för anpassade spelformer</w:t>
      </w:r>
    </w:p>
    <w:p w14:paraId="574ECAB8" w14:textId="3B2E44A0" w:rsidR="001F1498" w:rsidRPr="00FB2DFD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11DB5AD8" w14:textId="6E6B3155" w:rsidR="005C560E" w:rsidRPr="005C560E" w:rsidRDefault="001F1498" w:rsidP="006F4D7B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5C560E" w:rsidRPr="0027204C">
        <w:rPr>
          <w:rFonts w:ascii="Verdana" w:hAnsi="Verdana"/>
          <w:color w:val="132C62"/>
          <w:sz w:val="24"/>
          <w:szCs w:val="28"/>
        </w:rPr>
        <w:t xml:space="preserve">U9P </w:t>
      </w:r>
      <w:r w:rsidR="00BF3752">
        <w:rPr>
          <w:rFonts w:ascii="Verdana" w:hAnsi="Verdana"/>
          <w:color w:val="132C62"/>
          <w:sz w:val="24"/>
          <w:szCs w:val="28"/>
        </w:rPr>
        <w:t>söndag</w:t>
      </w:r>
      <w:r w:rsidR="00B243AF">
        <w:rPr>
          <w:rFonts w:ascii="Verdana" w:hAnsi="Verdana"/>
          <w:color w:val="132C62"/>
          <w:sz w:val="24"/>
          <w:szCs w:val="28"/>
        </w:rPr>
        <w:t xml:space="preserve">, </w:t>
      </w:r>
      <w:r w:rsidR="005C560E" w:rsidRPr="0027204C">
        <w:rPr>
          <w:rFonts w:ascii="Verdana" w:hAnsi="Verdana"/>
          <w:color w:val="132C62"/>
          <w:sz w:val="24"/>
          <w:szCs w:val="28"/>
        </w:rPr>
        <w:t xml:space="preserve">U9F </w:t>
      </w:r>
      <w:r w:rsidR="00BF3752">
        <w:rPr>
          <w:rFonts w:ascii="Verdana" w:hAnsi="Verdana"/>
          <w:color w:val="132C62"/>
          <w:sz w:val="24"/>
          <w:szCs w:val="28"/>
        </w:rPr>
        <w:t>lördag</w:t>
      </w:r>
      <w:r w:rsidR="006F4D7B">
        <w:rPr>
          <w:rFonts w:ascii="Verdana" w:hAnsi="Verdana"/>
          <w:color w:val="132C62"/>
          <w:sz w:val="24"/>
          <w:szCs w:val="28"/>
        </w:rPr>
        <w:tab/>
      </w:r>
      <w:r w:rsidR="002B6031">
        <w:rPr>
          <w:rFonts w:ascii="Verdana" w:hAnsi="Verdana"/>
          <w:color w:val="132C62"/>
          <w:sz w:val="24"/>
          <w:szCs w:val="28"/>
        </w:rPr>
        <w:tab/>
        <w:t>TKH</w:t>
      </w:r>
      <w:r w:rsidR="005C560E" w:rsidRPr="0027204C">
        <w:rPr>
          <w:rFonts w:ascii="Verdana" w:hAnsi="Verdana"/>
          <w:color w:val="132C62"/>
          <w:sz w:val="24"/>
          <w:szCs w:val="28"/>
        </w:rPr>
        <w:t xml:space="preserve"> P </w:t>
      </w:r>
      <w:r w:rsidR="0027204C" w:rsidRPr="0027204C">
        <w:rPr>
          <w:rFonts w:ascii="Verdana" w:hAnsi="Verdana"/>
          <w:color w:val="132C62"/>
          <w:sz w:val="24"/>
          <w:szCs w:val="28"/>
        </w:rPr>
        <w:t>l</w:t>
      </w:r>
      <w:r w:rsidR="005C560E" w:rsidRPr="0027204C">
        <w:rPr>
          <w:rFonts w:ascii="Verdana" w:hAnsi="Verdana"/>
          <w:color w:val="132C62"/>
          <w:sz w:val="24"/>
          <w:szCs w:val="28"/>
        </w:rPr>
        <w:t>ördag</w:t>
      </w:r>
      <w:r w:rsidR="00B243AF">
        <w:rPr>
          <w:rFonts w:ascii="Verdana" w:hAnsi="Verdana"/>
          <w:color w:val="132C62"/>
          <w:sz w:val="24"/>
          <w:szCs w:val="28"/>
        </w:rPr>
        <w:t xml:space="preserve">, </w:t>
      </w:r>
      <w:r w:rsidR="002B6031">
        <w:rPr>
          <w:rFonts w:ascii="Verdana" w:hAnsi="Verdana"/>
          <w:color w:val="132C62"/>
          <w:sz w:val="24"/>
          <w:szCs w:val="28"/>
        </w:rPr>
        <w:t>TKH</w:t>
      </w:r>
      <w:r w:rsidR="005C560E" w:rsidRPr="0027204C">
        <w:rPr>
          <w:rFonts w:ascii="Verdana" w:hAnsi="Verdana"/>
          <w:color w:val="132C62"/>
          <w:sz w:val="24"/>
          <w:szCs w:val="28"/>
        </w:rPr>
        <w:t xml:space="preserve"> F </w:t>
      </w:r>
      <w:r w:rsidR="0027204C" w:rsidRPr="0027204C">
        <w:rPr>
          <w:rFonts w:ascii="Verdana" w:hAnsi="Verdana"/>
          <w:color w:val="132C62"/>
          <w:sz w:val="24"/>
          <w:szCs w:val="28"/>
        </w:rPr>
        <w:t>s</w:t>
      </w:r>
      <w:r w:rsidR="005C560E" w:rsidRPr="0027204C">
        <w:rPr>
          <w:rFonts w:ascii="Verdana" w:hAnsi="Verdana"/>
          <w:color w:val="132C62"/>
          <w:sz w:val="24"/>
          <w:szCs w:val="28"/>
        </w:rPr>
        <w:t>öndag</w:t>
      </w:r>
    </w:p>
    <w:p w14:paraId="66C5E247" w14:textId="6E5C6B4E" w:rsidR="001F1498" w:rsidRPr="00FB2DFD" w:rsidRDefault="001F1498" w:rsidP="001F149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4"/>
        </w:rPr>
      </w:pPr>
      <w:r w:rsidRPr="128FA8A4">
        <w:rPr>
          <w:rFonts w:ascii="Verdana" w:hAnsi="Verdana"/>
          <w:b/>
          <w:bCs/>
          <w:color w:val="132C62"/>
          <w:sz w:val="24"/>
          <w:szCs w:val="24"/>
        </w:rPr>
        <w:t>Sista speldag:</w:t>
      </w:r>
      <w:r>
        <w:tab/>
      </w:r>
      <w:r w:rsidR="002B6031" w:rsidRPr="00AB7267">
        <w:rPr>
          <w:rFonts w:ascii="Verdana" w:hAnsi="Verdana"/>
          <w:color w:val="132C62"/>
          <w:sz w:val="24"/>
          <w:szCs w:val="24"/>
        </w:rPr>
        <w:t>2027-</w:t>
      </w:r>
      <w:r w:rsidR="002B6031">
        <w:rPr>
          <w:rFonts w:ascii="Verdana" w:hAnsi="Verdana"/>
          <w:color w:val="132C62"/>
          <w:sz w:val="24"/>
          <w:szCs w:val="24"/>
        </w:rPr>
        <w:t>04-04</w:t>
      </w:r>
    </w:p>
    <w:p w14:paraId="29FE7D86" w14:textId="77777777" w:rsidR="001F1498" w:rsidRDefault="001F1498" w:rsidP="005C01B2">
      <w:pPr>
        <w:rPr>
          <w:highlight w:val="yellow"/>
        </w:rPr>
      </w:pPr>
    </w:p>
    <w:p w14:paraId="46E8D26D" w14:textId="77777777" w:rsidR="005C01B2" w:rsidRDefault="005C01B2" w:rsidP="005C01B2">
      <w:pPr>
        <w:rPr>
          <w:highlight w:val="yellow"/>
        </w:rPr>
      </w:pPr>
    </w:p>
    <w:p w14:paraId="4B745481" w14:textId="77777777" w:rsidR="00BC720E" w:rsidRDefault="00BC720E">
      <w:pPr>
        <w:rPr>
          <w:rFonts w:ascii="Verdana" w:eastAsiaTheme="majorEastAsia" w:hAnsi="Verdana" w:cstheme="majorBidi"/>
          <w:b/>
          <w:bCs/>
          <w:color w:val="132C62"/>
          <w:sz w:val="52"/>
          <w:szCs w:val="32"/>
          <w:highlight w:val="cyan"/>
        </w:rPr>
      </w:pPr>
      <w:r>
        <w:rPr>
          <w:rFonts w:ascii="Verdana" w:hAnsi="Verdana"/>
          <w:b/>
          <w:bCs/>
          <w:color w:val="132C62"/>
          <w:highlight w:val="cyan"/>
        </w:rPr>
        <w:br w:type="page"/>
      </w:r>
    </w:p>
    <w:p w14:paraId="5B44B9DB" w14:textId="4DAEF766" w:rsidR="00C11B64" w:rsidRPr="00C11B64" w:rsidRDefault="00BD535B" w:rsidP="128FA8A4">
      <w:pPr>
        <w:pStyle w:val="Rubrik1"/>
        <w:rPr>
          <w:rFonts w:ascii="Verdana" w:hAnsi="Verdana"/>
          <w:color w:val="132C62"/>
          <w:sz w:val="36"/>
          <w:szCs w:val="36"/>
        </w:rPr>
      </w:pPr>
      <w:bookmarkStart w:id="52" w:name="_Toc239155501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DM Skåne</w:t>
      </w:r>
      <w:bookmarkEnd w:id="52"/>
      <w:r w:rsidR="00C11B64" w:rsidRPr="128FA8A4">
        <w:rPr>
          <w:rFonts w:ascii="Verdana" w:hAnsi="Verdana"/>
          <w:color w:val="132C62"/>
          <w:sz w:val="36"/>
          <w:szCs w:val="36"/>
        </w:rPr>
        <w:t> </w:t>
      </w:r>
    </w:p>
    <w:p w14:paraId="3000BC81" w14:textId="77777777" w:rsidR="009D198D" w:rsidRDefault="00072B85" w:rsidP="00BD535B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DM spelas som sammandrag. Grundspelen genomförs som sammandrag på 1–4 spelorter per åldersgrupp med start vecka 45 (antal spelorter beror på antal anmälda lag).</w:t>
      </w:r>
    </w:p>
    <w:p w14:paraId="5D724C33" w14:textId="66C9DB6E" w:rsidR="00072B85" w:rsidRPr="00072B85" w:rsidRDefault="00072B85" w:rsidP="00BD535B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Utefter placering i grundspelen delas lagen sedan in i A, B, C</w:t>
      </w:r>
      <w:r w:rsidR="00FE20A4">
        <w:rPr>
          <w:rFonts w:ascii="Verdana" w:hAnsi="Verdana"/>
          <w:color w:val="132C62"/>
          <w:sz w:val="24"/>
          <w:szCs w:val="28"/>
        </w:rPr>
        <w:t>-slutspel</w:t>
      </w:r>
      <w:r>
        <w:rPr>
          <w:rFonts w:ascii="Verdana" w:hAnsi="Verdana"/>
          <w:color w:val="132C62"/>
          <w:sz w:val="24"/>
          <w:szCs w:val="28"/>
        </w:rPr>
        <w:t xml:space="preserve"> (beroende på antal anmälda lag). Slutspelen genomförs på 1–</w:t>
      </w:r>
      <w:r w:rsidR="00D767D5">
        <w:rPr>
          <w:rFonts w:ascii="Verdana" w:hAnsi="Verdana"/>
          <w:color w:val="132C62"/>
          <w:sz w:val="24"/>
          <w:szCs w:val="28"/>
        </w:rPr>
        <w:t>3</w:t>
      </w:r>
      <w:r>
        <w:rPr>
          <w:rFonts w:ascii="Verdana" w:hAnsi="Verdana"/>
          <w:color w:val="132C62"/>
          <w:sz w:val="24"/>
          <w:szCs w:val="28"/>
        </w:rPr>
        <w:t xml:space="preserve"> spelorter per åldersgrupp med start vecka 49 (antal spelorter beror på antal anmälda lag).</w:t>
      </w:r>
    </w:p>
    <w:p w14:paraId="3E3A48C3" w14:textId="0B4C1BE2" w:rsidR="001A4665" w:rsidRPr="00684FE6" w:rsidRDefault="001A4665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/>
          <w:color w:val="132C62"/>
          <w:sz w:val="24"/>
          <w:szCs w:val="28"/>
        </w:rPr>
        <w:t>U18</w:t>
      </w:r>
      <w:r w:rsidR="002359D3" w:rsidRPr="00684FE6">
        <w:rPr>
          <w:rFonts w:ascii="Verdana" w:hAnsi="Verdana"/>
          <w:color w:val="132C62"/>
          <w:sz w:val="24"/>
          <w:szCs w:val="28"/>
        </w:rPr>
        <w:t>P</w:t>
      </w:r>
      <w:r w:rsidRPr="00684FE6">
        <w:rPr>
          <w:rFonts w:ascii="Verdana" w:hAnsi="Verdana"/>
          <w:color w:val="132C62"/>
          <w:sz w:val="24"/>
          <w:szCs w:val="28"/>
        </w:rPr>
        <w:t xml:space="preserve"> DM (födda 2010)</w:t>
      </w:r>
      <w:r w:rsidR="00FA7CF4" w:rsidRPr="00684FE6">
        <w:rPr>
          <w:rFonts w:ascii="Verdana" w:hAnsi="Verdana"/>
          <w:color w:val="132C62"/>
          <w:sz w:val="24"/>
          <w:szCs w:val="28"/>
        </w:rPr>
        <w:tab/>
      </w:r>
      <w:r w:rsidR="00FA7CF4" w:rsidRPr="00D767D5">
        <w:rPr>
          <w:rFonts w:ascii="Verdana" w:hAnsi="Verdana"/>
          <w:color w:val="132C62"/>
          <w:sz w:val="24"/>
          <w:szCs w:val="28"/>
        </w:rPr>
        <w:t>Grundspel v</w:t>
      </w:r>
      <w:r w:rsidR="009F01C1" w:rsidRPr="00D767D5">
        <w:rPr>
          <w:rFonts w:ascii="Verdana" w:hAnsi="Verdana"/>
          <w:color w:val="132C62"/>
          <w:sz w:val="24"/>
          <w:szCs w:val="28"/>
        </w:rPr>
        <w:t>ecka</w:t>
      </w:r>
      <w:r w:rsidR="004F2952" w:rsidRPr="00D767D5">
        <w:rPr>
          <w:rFonts w:ascii="Verdana" w:hAnsi="Verdana"/>
          <w:color w:val="132C62"/>
          <w:sz w:val="24"/>
          <w:szCs w:val="28"/>
        </w:rPr>
        <w:t xml:space="preserve"> 4</w:t>
      </w:r>
      <w:r w:rsidR="00411BC3" w:rsidRPr="00D767D5">
        <w:rPr>
          <w:rFonts w:ascii="Verdana" w:hAnsi="Verdana"/>
          <w:color w:val="132C62"/>
          <w:sz w:val="24"/>
          <w:szCs w:val="28"/>
        </w:rPr>
        <w:t>8</w:t>
      </w:r>
      <w:r w:rsidR="00B92159" w:rsidRPr="00D767D5">
        <w:rPr>
          <w:rFonts w:ascii="Verdana" w:hAnsi="Verdana"/>
          <w:color w:val="132C62"/>
          <w:sz w:val="24"/>
          <w:szCs w:val="28"/>
        </w:rPr>
        <w:t>, slutspel v</w:t>
      </w:r>
      <w:r w:rsidR="009F01C1" w:rsidRPr="00D767D5">
        <w:rPr>
          <w:rFonts w:ascii="Verdana" w:hAnsi="Verdana"/>
          <w:color w:val="132C62"/>
          <w:sz w:val="24"/>
          <w:szCs w:val="28"/>
        </w:rPr>
        <w:t>ecka</w:t>
      </w:r>
      <w:r w:rsidR="00411BC3" w:rsidRPr="00D767D5">
        <w:rPr>
          <w:rFonts w:ascii="Verdana" w:hAnsi="Verdana"/>
          <w:color w:val="132C62"/>
          <w:sz w:val="24"/>
          <w:szCs w:val="28"/>
        </w:rPr>
        <w:t xml:space="preserve"> 6</w:t>
      </w:r>
    </w:p>
    <w:p w14:paraId="75E6ECAD" w14:textId="4B760FE2" w:rsidR="00D3467F" w:rsidRDefault="00D30A22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/>
          <w:color w:val="132C62"/>
          <w:sz w:val="24"/>
          <w:szCs w:val="28"/>
        </w:rPr>
        <w:t>U16</w:t>
      </w:r>
      <w:r w:rsidR="002359D3" w:rsidRPr="00684FE6">
        <w:rPr>
          <w:rFonts w:ascii="Verdana" w:hAnsi="Verdana"/>
          <w:color w:val="132C62"/>
          <w:sz w:val="24"/>
          <w:szCs w:val="28"/>
        </w:rPr>
        <w:t>P</w:t>
      </w:r>
      <w:r w:rsidRPr="00684FE6">
        <w:rPr>
          <w:rFonts w:ascii="Verdana" w:hAnsi="Verdana"/>
          <w:color w:val="132C62"/>
          <w:sz w:val="24"/>
          <w:szCs w:val="28"/>
        </w:rPr>
        <w:t xml:space="preserve"> DM (födda 2011)</w:t>
      </w:r>
      <w:r w:rsidR="002C7E87" w:rsidRPr="00684FE6">
        <w:rPr>
          <w:rFonts w:ascii="Verdana" w:hAnsi="Verdana"/>
          <w:color w:val="132C62"/>
          <w:sz w:val="24"/>
          <w:szCs w:val="28"/>
        </w:rPr>
        <w:tab/>
      </w:r>
      <w:r w:rsidR="002C7E87" w:rsidRPr="00D767D5">
        <w:rPr>
          <w:rFonts w:ascii="Verdana" w:hAnsi="Verdana"/>
          <w:color w:val="132C62"/>
          <w:sz w:val="24"/>
          <w:szCs w:val="28"/>
        </w:rPr>
        <w:t>Grundspel v</w:t>
      </w:r>
      <w:r w:rsidR="009F01C1" w:rsidRPr="00D767D5">
        <w:rPr>
          <w:rFonts w:ascii="Verdana" w:hAnsi="Verdana"/>
          <w:color w:val="132C62"/>
          <w:sz w:val="24"/>
          <w:szCs w:val="28"/>
        </w:rPr>
        <w:t>ecka</w:t>
      </w:r>
      <w:r w:rsidR="002C7E87" w:rsidRPr="00D767D5">
        <w:rPr>
          <w:rFonts w:ascii="Verdana" w:hAnsi="Verdana"/>
          <w:color w:val="132C62"/>
          <w:sz w:val="24"/>
          <w:szCs w:val="28"/>
        </w:rPr>
        <w:t xml:space="preserve"> </w:t>
      </w:r>
      <w:r w:rsidR="00684FE6" w:rsidRPr="00D767D5">
        <w:rPr>
          <w:rFonts w:ascii="Verdana" w:hAnsi="Verdana"/>
          <w:color w:val="132C62"/>
          <w:sz w:val="24"/>
          <w:szCs w:val="28"/>
        </w:rPr>
        <w:t>45, slutspel v</w:t>
      </w:r>
      <w:r w:rsidR="009F01C1" w:rsidRPr="00D767D5">
        <w:rPr>
          <w:rFonts w:ascii="Verdana" w:hAnsi="Verdana"/>
          <w:color w:val="132C62"/>
          <w:sz w:val="24"/>
          <w:szCs w:val="28"/>
        </w:rPr>
        <w:t>ecka</w:t>
      </w:r>
      <w:r w:rsidR="00684FE6" w:rsidRPr="00D767D5">
        <w:rPr>
          <w:rFonts w:ascii="Verdana" w:hAnsi="Verdana"/>
          <w:color w:val="132C62"/>
          <w:sz w:val="24"/>
          <w:szCs w:val="28"/>
        </w:rPr>
        <w:t xml:space="preserve"> 49</w:t>
      </w:r>
    </w:p>
    <w:p w14:paraId="60C81D18" w14:textId="3101BB2A" w:rsidR="005929AF" w:rsidRPr="00684FE6" w:rsidRDefault="00C11B64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 w:hint="eastAsia"/>
          <w:color w:val="132C62"/>
          <w:sz w:val="24"/>
          <w:szCs w:val="28"/>
        </w:rPr>
        <w:t>U15</w:t>
      </w:r>
      <w:r w:rsidR="002359D3" w:rsidRPr="00684FE6">
        <w:rPr>
          <w:rFonts w:ascii="Verdana" w:hAnsi="Verdana"/>
          <w:color w:val="132C62"/>
          <w:sz w:val="24"/>
          <w:szCs w:val="28"/>
        </w:rPr>
        <w:t>F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 DM</w:t>
      </w:r>
      <w:r w:rsidR="008B5620" w:rsidRPr="00684FE6">
        <w:rPr>
          <w:rFonts w:ascii="Verdana" w:hAnsi="Verdana"/>
          <w:color w:val="132C62"/>
          <w:sz w:val="24"/>
          <w:szCs w:val="28"/>
        </w:rPr>
        <w:t xml:space="preserve"> 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(födda </w:t>
      </w:r>
      <w:r w:rsidR="0041086F" w:rsidRPr="00684FE6">
        <w:rPr>
          <w:rFonts w:ascii="Verdana" w:hAnsi="Verdana"/>
          <w:color w:val="132C62"/>
          <w:sz w:val="24"/>
          <w:szCs w:val="28"/>
        </w:rPr>
        <w:t>201</w:t>
      </w:r>
      <w:r w:rsidR="00EF2678" w:rsidRPr="00684FE6">
        <w:rPr>
          <w:rFonts w:ascii="Verdana" w:hAnsi="Verdana"/>
          <w:color w:val="132C62"/>
          <w:sz w:val="24"/>
          <w:szCs w:val="28"/>
        </w:rPr>
        <w:t>1</w:t>
      </w:r>
      <w:r w:rsidR="0041086F" w:rsidRPr="00684FE6">
        <w:rPr>
          <w:rFonts w:ascii="Verdana" w:hAnsi="Verdana"/>
          <w:color w:val="132C62"/>
          <w:sz w:val="24"/>
          <w:szCs w:val="28"/>
        </w:rPr>
        <w:t>–201</w:t>
      </w:r>
      <w:r w:rsidR="00EF2678" w:rsidRPr="00684FE6">
        <w:rPr>
          <w:rFonts w:ascii="Verdana" w:hAnsi="Verdana"/>
          <w:color w:val="132C62"/>
          <w:sz w:val="24"/>
          <w:szCs w:val="28"/>
        </w:rPr>
        <w:t>2</w:t>
      </w:r>
      <w:r w:rsidR="009D7290" w:rsidRPr="00684FE6">
        <w:rPr>
          <w:rFonts w:ascii="Verdana" w:hAnsi="Verdana"/>
          <w:color w:val="132C62"/>
          <w:sz w:val="24"/>
          <w:szCs w:val="28"/>
        </w:rPr>
        <w:t>)</w:t>
      </w:r>
      <w:r w:rsidR="00BD3980">
        <w:rPr>
          <w:rFonts w:ascii="Verdana" w:hAnsi="Verdana"/>
          <w:color w:val="132C62"/>
          <w:sz w:val="24"/>
          <w:szCs w:val="28"/>
        </w:rPr>
        <w:tab/>
      </w:r>
      <w:r w:rsidR="00BD3980" w:rsidRPr="00374426">
        <w:rPr>
          <w:rFonts w:ascii="Verdana" w:hAnsi="Verdana"/>
          <w:color w:val="132C62"/>
          <w:sz w:val="24"/>
          <w:szCs w:val="28"/>
        </w:rPr>
        <w:t xml:space="preserve">Grundspel vecka </w:t>
      </w:r>
      <w:r w:rsidR="00C356C2" w:rsidRPr="00374426">
        <w:rPr>
          <w:rFonts w:ascii="Verdana" w:hAnsi="Verdana"/>
          <w:color w:val="132C62"/>
          <w:sz w:val="24"/>
          <w:szCs w:val="28"/>
        </w:rPr>
        <w:t xml:space="preserve">50, slutspel vecka </w:t>
      </w:r>
      <w:r w:rsidR="00374426" w:rsidRPr="00374426">
        <w:rPr>
          <w:rFonts w:ascii="Verdana" w:hAnsi="Verdana"/>
          <w:color w:val="132C62"/>
          <w:sz w:val="24"/>
          <w:szCs w:val="28"/>
        </w:rPr>
        <w:t>4</w:t>
      </w:r>
    </w:p>
    <w:p w14:paraId="1EE2DC25" w14:textId="695DE5E2" w:rsidR="000073B3" w:rsidRPr="00684FE6" w:rsidRDefault="00C11B64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 w:hint="eastAsia"/>
          <w:color w:val="132C62"/>
          <w:sz w:val="24"/>
          <w:szCs w:val="28"/>
        </w:rPr>
        <w:t>U15</w:t>
      </w:r>
      <w:r w:rsidR="002359D3" w:rsidRPr="00684FE6">
        <w:rPr>
          <w:rFonts w:ascii="Verdana" w:hAnsi="Verdana"/>
          <w:color w:val="132C62"/>
          <w:sz w:val="24"/>
          <w:szCs w:val="28"/>
        </w:rPr>
        <w:t>P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 DM</w:t>
      </w:r>
      <w:r w:rsidR="00184F2F" w:rsidRPr="00684FE6">
        <w:rPr>
          <w:rFonts w:ascii="Verdana" w:hAnsi="Verdana"/>
          <w:color w:val="132C62"/>
          <w:sz w:val="24"/>
          <w:szCs w:val="28"/>
        </w:rPr>
        <w:t xml:space="preserve"> (födda 201</w:t>
      </w:r>
      <w:r w:rsidR="000C4644" w:rsidRPr="00684FE6">
        <w:rPr>
          <w:rFonts w:ascii="Verdana" w:hAnsi="Verdana"/>
          <w:color w:val="132C62"/>
          <w:sz w:val="24"/>
          <w:szCs w:val="28"/>
        </w:rPr>
        <w:t>2</w:t>
      </w:r>
      <w:r w:rsidR="00184F2F" w:rsidRPr="00684FE6">
        <w:rPr>
          <w:rFonts w:ascii="Verdana" w:hAnsi="Verdana"/>
          <w:color w:val="132C62"/>
          <w:sz w:val="24"/>
          <w:szCs w:val="28"/>
        </w:rPr>
        <w:t>)</w:t>
      </w:r>
      <w:r w:rsidR="00D3467F">
        <w:rPr>
          <w:rFonts w:ascii="Verdana" w:hAnsi="Verdana"/>
          <w:color w:val="132C62"/>
          <w:sz w:val="24"/>
          <w:szCs w:val="28"/>
        </w:rPr>
        <w:tab/>
      </w:r>
      <w:r w:rsidR="00D3467F" w:rsidRPr="00374426">
        <w:rPr>
          <w:rFonts w:ascii="Verdana" w:hAnsi="Verdana"/>
          <w:color w:val="132C62"/>
          <w:sz w:val="24"/>
          <w:szCs w:val="28"/>
        </w:rPr>
        <w:t xml:space="preserve">Grundspel vecka 47, </w:t>
      </w:r>
      <w:r w:rsidR="00AE1369" w:rsidRPr="00374426">
        <w:rPr>
          <w:rFonts w:ascii="Verdana" w:hAnsi="Verdana"/>
          <w:color w:val="132C62"/>
          <w:sz w:val="24"/>
          <w:szCs w:val="28"/>
        </w:rPr>
        <w:t xml:space="preserve">slutspel vecka </w:t>
      </w:r>
      <w:r w:rsidR="00340421" w:rsidRPr="00374426">
        <w:rPr>
          <w:rFonts w:ascii="Verdana" w:hAnsi="Verdana"/>
          <w:color w:val="132C62"/>
          <w:sz w:val="24"/>
          <w:szCs w:val="28"/>
        </w:rPr>
        <w:t>4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 </w:t>
      </w:r>
    </w:p>
    <w:p w14:paraId="50903783" w14:textId="5ED61194" w:rsidR="00D30A22" w:rsidRPr="00684FE6" w:rsidRDefault="00C11B64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 w:hint="eastAsia"/>
          <w:color w:val="132C62"/>
          <w:sz w:val="24"/>
          <w:szCs w:val="28"/>
        </w:rPr>
        <w:t>U14</w:t>
      </w:r>
      <w:r w:rsidR="002359D3" w:rsidRPr="00684FE6">
        <w:rPr>
          <w:rFonts w:ascii="Verdana" w:hAnsi="Verdana"/>
          <w:color w:val="132C62"/>
          <w:sz w:val="24"/>
          <w:szCs w:val="28"/>
        </w:rPr>
        <w:t>P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 DM</w:t>
      </w:r>
      <w:r w:rsidR="00184F2F" w:rsidRPr="00684FE6">
        <w:rPr>
          <w:rFonts w:ascii="Verdana" w:hAnsi="Verdana"/>
          <w:color w:val="132C62"/>
          <w:sz w:val="24"/>
          <w:szCs w:val="28"/>
        </w:rPr>
        <w:t xml:space="preserve"> (födda 201</w:t>
      </w:r>
      <w:r w:rsidR="000C4644" w:rsidRPr="00684FE6">
        <w:rPr>
          <w:rFonts w:ascii="Verdana" w:hAnsi="Verdana"/>
          <w:color w:val="132C62"/>
          <w:sz w:val="24"/>
          <w:szCs w:val="28"/>
        </w:rPr>
        <w:t>3</w:t>
      </w:r>
      <w:r w:rsidR="00184F2F" w:rsidRPr="00684FE6">
        <w:rPr>
          <w:rFonts w:ascii="Verdana" w:hAnsi="Verdana"/>
          <w:color w:val="132C62"/>
          <w:sz w:val="24"/>
          <w:szCs w:val="28"/>
        </w:rPr>
        <w:t>)</w:t>
      </w:r>
      <w:r w:rsidR="00340421">
        <w:rPr>
          <w:rFonts w:ascii="Verdana" w:hAnsi="Verdana"/>
          <w:color w:val="132C62"/>
          <w:sz w:val="24"/>
          <w:szCs w:val="28"/>
        </w:rPr>
        <w:tab/>
      </w:r>
      <w:r w:rsidR="00340421" w:rsidRPr="002C16A8">
        <w:rPr>
          <w:rFonts w:ascii="Verdana" w:hAnsi="Verdana"/>
          <w:color w:val="132C62"/>
          <w:sz w:val="24"/>
          <w:szCs w:val="28"/>
        </w:rPr>
        <w:t>Grundspel vecka</w:t>
      </w:r>
      <w:r w:rsidR="008E4A21" w:rsidRPr="002C16A8">
        <w:rPr>
          <w:rFonts w:ascii="Verdana" w:hAnsi="Verdana"/>
          <w:color w:val="132C62"/>
          <w:sz w:val="24"/>
          <w:szCs w:val="28"/>
        </w:rPr>
        <w:t xml:space="preserve"> 48</w:t>
      </w:r>
      <w:r w:rsidR="002631BA" w:rsidRPr="002C16A8">
        <w:rPr>
          <w:rFonts w:ascii="Verdana" w:hAnsi="Verdana"/>
          <w:color w:val="132C62"/>
          <w:sz w:val="24"/>
          <w:szCs w:val="28"/>
        </w:rPr>
        <w:t>, slutspel vecka</w:t>
      </w:r>
      <w:r w:rsidR="00CB4046" w:rsidRPr="002C16A8">
        <w:rPr>
          <w:rFonts w:ascii="Verdana" w:hAnsi="Verdana"/>
          <w:color w:val="132C62"/>
          <w:sz w:val="24"/>
          <w:szCs w:val="28"/>
        </w:rPr>
        <w:t xml:space="preserve"> 5</w:t>
      </w:r>
    </w:p>
    <w:p w14:paraId="3EBAAF9E" w14:textId="48C54A55" w:rsidR="005929AF" w:rsidRPr="00684FE6" w:rsidRDefault="00D30A22" w:rsidP="00BD535B">
      <w:pPr>
        <w:rPr>
          <w:rFonts w:ascii="Verdana" w:hAnsi="Verdana"/>
          <w:color w:val="132C62"/>
          <w:sz w:val="24"/>
          <w:szCs w:val="28"/>
        </w:rPr>
      </w:pPr>
      <w:r w:rsidRPr="00684FE6">
        <w:rPr>
          <w:rFonts w:ascii="Verdana" w:hAnsi="Verdana"/>
          <w:color w:val="132C62"/>
          <w:sz w:val="24"/>
          <w:szCs w:val="28"/>
        </w:rPr>
        <w:t>U13</w:t>
      </w:r>
      <w:r w:rsidR="002359D3" w:rsidRPr="00684FE6">
        <w:rPr>
          <w:rFonts w:ascii="Verdana" w:hAnsi="Verdana"/>
          <w:color w:val="132C62"/>
          <w:sz w:val="24"/>
          <w:szCs w:val="28"/>
        </w:rPr>
        <w:t>F</w:t>
      </w:r>
      <w:r w:rsidRPr="00684FE6">
        <w:rPr>
          <w:rFonts w:ascii="Verdana" w:hAnsi="Verdana"/>
          <w:color w:val="132C62"/>
          <w:sz w:val="24"/>
          <w:szCs w:val="28"/>
        </w:rPr>
        <w:t xml:space="preserve"> DM (födda </w:t>
      </w:r>
      <w:r w:rsidR="008D3A40" w:rsidRPr="00684FE6">
        <w:rPr>
          <w:rFonts w:ascii="Verdana" w:hAnsi="Verdana"/>
          <w:color w:val="132C62"/>
          <w:sz w:val="24"/>
          <w:szCs w:val="28"/>
        </w:rPr>
        <w:t>2013–2014</w:t>
      </w:r>
      <w:r w:rsidRPr="00684FE6">
        <w:rPr>
          <w:rFonts w:ascii="Verdana" w:hAnsi="Verdana"/>
          <w:color w:val="132C62"/>
          <w:sz w:val="24"/>
          <w:szCs w:val="28"/>
        </w:rPr>
        <w:t>)</w:t>
      </w:r>
      <w:r w:rsidR="002631BA">
        <w:rPr>
          <w:rFonts w:ascii="Verdana" w:hAnsi="Verdana"/>
          <w:color w:val="132C62"/>
          <w:sz w:val="24"/>
          <w:szCs w:val="28"/>
        </w:rPr>
        <w:tab/>
      </w:r>
      <w:r w:rsidR="00387479" w:rsidRPr="00A75219">
        <w:rPr>
          <w:rFonts w:ascii="Verdana" w:hAnsi="Verdana"/>
          <w:color w:val="132C62"/>
          <w:sz w:val="24"/>
          <w:szCs w:val="28"/>
        </w:rPr>
        <w:t>Inget grundspel direkt final</w:t>
      </w:r>
      <w:r w:rsidR="002631BA" w:rsidRPr="00A75219">
        <w:rPr>
          <w:rFonts w:ascii="Verdana" w:hAnsi="Verdana"/>
          <w:color w:val="132C62"/>
          <w:sz w:val="24"/>
          <w:szCs w:val="28"/>
        </w:rPr>
        <w:t xml:space="preserve"> vecka</w:t>
      </w:r>
      <w:r w:rsidR="00CB4046" w:rsidRPr="00A75219">
        <w:rPr>
          <w:rFonts w:ascii="Verdana" w:hAnsi="Verdana"/>
          <w:color w:val="132C62"/>
          <w:sz w:val="24"/>
          <w:szCs w:val="28"/>
        </w:rPr>
        <w:t xml:space="preserve"> 4</w:t>
      </w:r>
      <w:r w:rsidR="00A75219" w:rsidRPr="00A75219">
        <w:rPr>
          <w:rFonts w:ascii="Verdana" w:hAnsi="Verdana"/>
          <w:color w:val="132C62"/>
          <w:sz w:val="24"/>
          <w:szCs w:val="28"/>
        </w:rPr>
        <w:t>9</w:t>
      </w:r>
      <w:r w:rsidR="008D3A40" w:rsidRPr="00684FE6">
        <w:rPr>
          <w:rFonts w:ascii="Verdana" w:hAnsi="Verdana"/>
          <w:color w:val="132C62"/>
          <w:sz w:val="24"/>
          <w:szCs w:val="28"/>
        </w:rPr>
        <w:t xml:space="preserve"> </w:t>
      </w:r>
    </w:p>
    <w:p w14:paraId="6732CD7C" w14:textId="4D33B487" w:rsidR="004554DA" w:rsidRDefault="00C11B64" w:rsidP="004554DA">
      <w:pPr>
        <w:rPr>
          <w:rFonts w:ascii="Verdana" w:hAnsi="Verdana"/>
          <w:b/>
          <w:bCs/>
          <w:color w:val="132C62"/>
          <w:sz w:val="24"/>
          <w:szCs w:val="28"/>
        </w:rPr>
      </w:pPr>
      <w:r w:rsidRPr="00684FE6">
        <w:rPr>
          <w:rFonts w:ascii="Verdana" w:hAnsi="Verdana" w:hint="eastAsia"/>
          <w:color w:val="132C62"/>
          <w:sz w:val="24"/>
          <w:szCs w:val="28"/>
        </w:rPr>
        <w:t>U13</w:t>
      </w:r>
      <w:r w:rsidR="002359D3" w:rsidRPr="00684FE6">
        <w:rPr>
          <w:rFonts w:ascii="Verdana" w:hAnsi="Verdana"/>
          <w:color w:val="132C62"/>
          <w:sz w:val="24"/>
          <w:szCs w:val="28"/>
        </w:rPr>
        <w:t>P</w:t>
      </w:r>
      <w:r w:rsidRPr="00684FE6">
        <w:rPr>
          <w:rFonts w:ascii="Verdana" w:hAnsi="Verdana" w:hint="eastAsia"/>
          <w:color w:val="132C62"/>
          <w:sz w:val="24"/>
          <w:szCs w:val="28"/>
        </w:rPr>
        <w:t xml:space="preserve"> DM</w:t>
      </w:r>
      <w:r w:rsidR="00184F2F" w:rsidRPr="00684FE6">
        <w:rPr>
          <w:rFonts w:ascii="Verdana" w:hAnsi="Verdana"/>
          <w:color w:val="132C62"/>
          <w:sz w:val="24"/>
          <w:szCs w:val="28"/>
        </w:rPr>
        <w:t xml:space="preserve"> (födda 201</w:t>
      </w:r>
      <w:r w:rsidR="000C4644" w:rsidRPr="00684FE6">
        <w:rPr>
          <w:rFonts w:ascii="Verdana" w:hAnsi="Verdana"/>
          <w:color w:val="132C62"/>
          <w:sz w:val="24"/>
          <w:szCs w:val="28"/>
        </w:rPr>
        <w:t>4</w:t>
      </w:r>
      <w:r w:rsidR="00184F2F" w:rsidRPr="00684FE6">
        <w:rPr>
          <w:rFonts w:ascii="Verdana" w:hAnsi="Verdana"/>
          <w:color w:val="132C62"/>
          <w:sz w:val="24"/>
          <w:szCs w:val="28"/>
        </w:rPr>
        <w:t>)</w:t>
      </w:r>
      <w:r w:rsidRPr="00D30A22">
        <w:rPr>
          <w:rFonts w:ascii="Verdana" w:hAnsi="Verdana" w:hint="eastAsia"/>
          <w:color w:val="132C62"/>
          <w:sz w:val="24"/>
          <w:szCs w:val="28"/>
        </w:rPr>
        <w:t xml:space="preserve"> </w:t>
      </w:r>
      <w:r w:rsidR="002631BA">
        <w:rPr>
          <w:rFonts w:ascii="Verdana" w:hAnsi="Verdana"/>
          <w:color w:val="132C62"/>
          <w:sz w:val="24"/>
          <w:szCs w:val="28"/>
        </w:rPr>
        <w:tab/>
      </w:r>
      <w:r w:rsidR="002631BA" w:rsidRPr="00A75219">
        <w:rPr>
          <w:rFonts w:ascii="Verdana" w:hAnsi="Verdana"/>
          <w:color w:val="132C62"/>
          <w:sz w:val="24"/>
          <w:szCs w:val="28"/>
        </w:rPr>
        <w:t>Grundspel vecka</w:t>
      </w:r>
      <w:r w:rsidR="00CB4046" w:rsidRPr="00A75219">
        <w:rPr>
          <w:rFonts w:ascii="Verdana" w:hAnsi="Verdana"/>
          <w:color w:val="132C62"/>
          <w:sz w:val="24"/>
          <w:szCs w:val="28"/>
        </w:rPr>
        <w:t xml:space="preserve"> 46</w:t>
      </w:r>
      <w:r w:rsidR="002631BA" w:rsidRPr="00A75219">
        <w:rPr>
          <w:rFonts w:ascii="Verdana" w:hAnsi="Verdana"/>
          <w:color w:val="132C62"/>
          <w:sz w:val="24"/>
          <w:szCs w:val="28"/>
        </w:rPr>
        <w:t>, slutspel veck</w:t>
      </w:r>
      <w:r w:rsidR="00CB4046" w:rsidRPr="00A75219">
        <w:rPr>
          <w:rFonts w:ascii="Verdana" w:hAnsi="Verdana"/>
          <w:color w:val="132C62"/>
          <w:sz w:val="24"/>
          <w:szCs w:val="28"/>
        </w:rPr>
        <w:t>a 5</w:t>
      </w:r>
    </w:p>
    <w:p w14:paraId="2301FCA5" w14:textId="17E15A15" w:rsidR="00BD535B" w:rsidRDefault="00BD535B" w:rsidP="00BD535B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2 x 20 min</w:t>
      </w:r>
    </w:p>
    <w:p w14:paraId="363220F1" w14:textId="1EF4CC00" w:rsidR="00E53AF5" w:rsidRPr="008254CA" w:rsidRDefault="00E53AF5" w:rsidP="00E53AF5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8254CA">
        <w:rPr>
          <w:rFonts w:ascii="Verdana" w:hAnsi="Verdana"/>
          <w:b/>
          <w:bCs/>
          <w:color w:val="132C62"/>
          <w:sz w:val="24"/>
          <w:szCs w:val="24"/>
        </w:rPr>
        <w:t>Seriemetod</w:t>
      </w:r>
      <w:r w:rsidR="00C2697D" w:rsidRPr="008254CA">
        <w:rPr>
          <w:rFonts w:ascii="Verdana" w:hAnsi="Verdana"/>
          <w:b/>
          <w:bCs/>
          <w:color w:val="132C62"/>
          <w:sz w:val="24"/>
          <w:szCs w:val="24"/>
        </w:rPr>
        <w:t xml:space="preserve"> grundspel</w:t>
      </w:r>
      <w:r w:rsidRPr="008254CA">
        <w:rPr>
          <w:rFonts w:ascii="Verdana" w:hAnsi="Verdana"/>
          <w:b/>
          <w:bCs/>
          <w:color w:val="132C62"/>
          <w:sz w:val="24"/>
          <w:szCs w:val="24"/>
        </w:rPr>
        <w:t>:</w:t>
      </w:r>
      <w:r w:rsidRPr="008254CA">
        <w:rPr>
          <w:rFonts w:ascii="Verdana" w:hAnsi="Verdana"/>
          <w:color w:val="132C62"/>
          <w:sz w:val="24"/>
          <w:szCs w:val="24"/>
        </w:rPr>
        <w:t xml:space="preserve"> </w:t>
      </w:r>
      <w:r w:rsidRPr="008254CA">
        <w:tab/>
      </w:r>
      <w:r w:rsidRPr="008254CA">
        <w:tab/>
      </w:r>
      <w:r w:rsidRPr="008254CA">
        <w:rPr>
          <w:rFonts w:ascii="Verdana" w:hAnsi="Verdana"/>
          <w:color w:val="132C62"/>
          <w:sz w:val="24"/>
          <w:szCs w:val="24"/>
        </w:rPr>
        <w:t>SIF TB § 5:7</w:t>
      </w:r>
      <w:r w:rsidR="00C2697D" w:rsidRPr="008254CA">
        <w:rPr>
          <w:rFonts w:ascii="Verdana" w:hAnsi="Verdana"/>
          <w:color w:val="132C62"/>
          <w:sz w:val="24"/>
          <w:szCs w:val="24"/>
        </w:rPr>
        <w:t>E</w:t>
      </w:r>
      <w:r w:rsidRPr="008254CA">
        <w:rPr>
          <w:rFonts w:ascii="Verdana" w:hAnsi="Verdana"/>
          <w:color w:val="132C62"/>
          <w:sz w:val="24"/>
          <w:szCs w:val="24"/>
        </w:rPr>
        <w:t xml:space="preserve"> - tre poäng </w:t>
      </w:r>
      <w:r w:rsidR="00B16C34" w:rsidRPr="008254CA">
        <w:rPr>
          <w:rFonts w:ascii="Verdana" w:hAnsi="Verdana"/>
          <w:color w:val="132C62"/>
          <w:sz w:val="24"/>
          <w:szCs w:val="24"/>
        </w:rPr>
        <w:t>utan</w:t>
      </w:r>
      <w:r w:rsidRPr="008254CA">
        <w:rPr>
          <w:rFonts w:ascii="Verdana" w:hAnsi="Verdana"/>
          <w:color w:val="132C62"/>
          <w:sz w:val="24"/>
          <w:szCs w:val="24"/>
        </w:rPr>
        <w:t xml:space="preserve"> overtime och straffar</w:t>
      </w:r>
    </w:p>
    <w:p w14:paraId="7A46FDD0" w14:textId="12032208" w:rsidR="00C2697D" w:rsidRPr="008254CA" w:rsidRDefault="00C2697D" w:rsidP="00C2697D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8254CA">
        <w:rPr>
          <w:rFonts w:ascii="Verdana" w:hAnsi="Verdana"/>
          <w:b/>
          <w:bCs/>
          <w:color w:val="132C62"/>
          <w:sz w:val="24"/>
          <w:szCs w:val="28"/>
        </w:rPr>
        <w:t>Seriemetod slutspel:</w:t>
      </w:r>
      <w:r w:rsidRPr="008254CA">
        <w:rPr>
          <w:rFonts w:ascii="Verdana" w:hAnsi="Verdana"/>
          <w:color w:val="132C62"/>
          <w:sz w:val="24"/>
          <w:szCs w:val="28"/>
        </w:rPr>
        <w:t xml:space="preserve"> </w:t>
      </w:r>
      <w:r w:rsidRPr="008254CA">
        <w:rPr>
          <w:rFonts w:ascii="Verdana" w:hAnsi="Verdana"/>
          <w:color w:val="132C62"/>
          <w:sz w:val="24"/>
          <w:szCs w:val="28"/>
        </w:rPr>
        <w:tab/>
      </w:r>
      <w:r w:rsidRPr="008254CA">
        <w:rPr>
          <w:rFonts w:ascii="Verdana" w:hAnsi="Verdana"/>
          <w:color w:val="132C62"/>
          <w:sz w:val="24"/>
          <w:szCs w:val="28"/>
        </w:rPr>
        <w:tab/>
        <w:t>SIF TB § 5:7D - tre poäng med overtime och straffar</w:t>
      </w:r>
    </w:p>
    <w:p w14:paraId="36A01428" w14:textId="0C0A06A9" w:rsidR="00E53AF5" w:rsidRPr="00E53AF5" w:rsidRDefault="00E53AF5" w:rsidP="00E53AF5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8254CA">
        <w:rPr>
          <w:rFonts w:ascii="Verdana" w:hAnsi="Verdana"/>
          <w:b/>
          <w:bCs/>
          <w:color w:val="132C62"/>
          <w:sz w:val="24"/>
          <w:szCs w:val="24"/>
        </w:rPr>
        <w:t>Resultatrapportering:</w:t>
      </w:r>
      <w:r w:rsidRPr="008254CA">
        <w:rPr>
          <w:rFonts w:ascii="Verdana" w:hAnsi="Verdana"/>
          <w:color w:val="132C62"/>
          <w:sz w:val="24"/>
          <w:szCs w:val="24"/>
        </w:rPr>
        <w:t xml:space="preserve"> </w:t>
      </w:r>
      <w:r w:rsidRPr="008254CA">
        <w:tab/>
      </w:r>
      <w:r w:rsidRPr="008254CA">
        <w:rPr>
          <w:rFonts w:ascii="Verdana" w:hAnsi="Verdana"/>
          <w:color w:val="132C62"/>
          <w:sz w:val="24"/>
          <w:szCs w:val="24"/>
        </w:rPr>
        <w:t>OVR Light</w:t>
      </w:r>
    </w:p>
    <w:p w14:paraId="350CC56A" w14:textId="5B49BB37" w:rsidR="0043313E" w:rsidRDefault="00390C6C" w:rsidP="0043313E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Periodpaus 5 minuter</w:t>
      </w:r>
      <w:r>
        <w:rPr>
          <w:rFonts w:ascii="Verdana" w:hAnsi="Verdana"/>
          <w:color w:val="132C62"/>
          <w:sz w:val="24"/>
          <w:szCs w:val="28"/>
        </w:rPr>
        <w:t xml:space="preserve"> och ingen spolning</w:t>
      </w:r>
      <w:r w:rsidRPr="00FB2DFD">
        <w:rPr>
          <w:rFonts w:ascii="Verdana" w:hAnsi="Verdana" w:hint="eastAsia"/>
          <w:color w:val="132C62"/>
          <w:sz w:val="24"/>
          <w:szCs w:val="28"/>
        </w:rPr>
        <w:t xml:space="preserve">. </w:t>
      </w:r>
    </w:p>
    <w:p w14:paraId="1C5B3721" w14:textId="5A6C7A8F" w:rsidR="00845142" w:rsidRPr="00FB2DFD" w:rsidRDefault="00845142" w:rsidP="0043313E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Övrigt:</w:t>
      </w:r>
      <w:r>
        <w:rPr>
          <w:rFonts w:ascii="Verdana" w:hAnsi="Verdana"/>
          <w:color w:val="132C62"/>
          <w:sz w:val="24"/>
          <w:szCs w:val="28"/>
        </w:rPr>
        <w:tab/>
      </w:r>
      <w:r w:rsidRPr="00845142">
        <w:rPr>
          <w:rFonts w:ascii="Verdana" w:hAnsi="Verdana"/>
          <w:color w:val="132C62"/>
          <w:sz w:val="24"/>
          <w:szCs w:val="28"/>
        </w:rPr>
        <w:t>Innan matchstart skiftar lagen sida och b</w:t>
      </w:r>
      <w:r w:rsidRPr="00845142">
        <w:rPr>
          <w:rFonts w:ascii="Verdana" w:hAnsi="Verdana" w:hint="cs"/>
          <w:color w:val="132C62"/>
          <w:sz w:val="24"/>
          <w:szCs w:val="28"/>
        </w:rPr>
        <w:t>ö</w:t>
      </w:r>
      <w:r w:rsidRPr="00845142">
        <w:rPr>
          <w:rFonts w:ascii="Verdana" w:hAnsi="Verdana"/>
          <w:color w:val="132C62"/>
          <w:sz w:val="24"/>
          <w:szCs w:val="28"/>
        </w:rPr>
        <w:t>rjar matchen p</w:t>
      </w:r>
      <w:r w:rsidRPr="00845142">
        <w:rPr>
          <w:rFonts w:ascii="Verdana" w:hAnsi="Verdana" w:hint="cs"/>
          <w:color w:val="132C62"/>
          <w:sz w:val="24"/>
          <w:szCs w:val="28"/>
        </w:rPr>
        <w:t>å</w:t>
      </w:r>
      <w:r w:rsidRPr="00845142">
        <w:rPr>
          <w:rFonts w:ascii="Verdana" w:hAnsi="Verdana"/>
          <w:color w:val="132C62"/>
          <w:sz w:val="24"/>
          <w:szCs w:val="28"/>
        </w:rPr>
        <w:t xml:space="preserve"> den motsatta sidan fr</w:t>
      </w:r>
      <w:r w:rsidRPr="00845142">
        <w:rPr>
          <w:rFonts w:ascii="Verdana" w:hAnsi="Verdana" w:hint="cs"/>
          <w:color w:val="132C62"/>
          <w:sz w:val="24"/>
          <w:szCs w:val="28"/>
        </w:rPr>
        <w:t>å</w:t>
      </w:r>
      <w:r w:rsidRPr="00845142">
        <w:rPr>
          <w:rFonts w:ascii="Verdana" w:hAnsi="Verdana"/>
          <w:color w:val="132C62"/>
          <w:sz w:val="24"/>
          <w:szCs w:val="28"/>
        </w:rPr>
        <w:t>n sitt spelarb</w:t>
      </w:r>
      <w:r w:rsidRPr="00845142">
        <w:rPr>
          <w:rFonts w:ascii="Verdana" w:hAnsi="Verdana" w:hint="cs"/>
          <w:color w:val="132C62"/>
          <w:sz w:val="24"/>
          <w:szCs w:val="28"/>
        </w:rPr>
        <w:t>å</w:t>
      </w:r>
      <w:r w:rsidRPr="00845142">
        <w:rPr>
          <w:rFonts w:ascii="Verdana" w:hAnsi="Verdana"/>
          <w:color w:val="132C62"/>
          <w:sz w:val="24"/>
          <w:szCs w:val="28"/>
        </w:rPr>
        <w:t>s.</w:t>
      </w:r>
    </w:p>
    <w:p w14:paraId="5769ABEE" w14:textId="6D5D9B53" w:rsidR="00BD535B" w:rsidRPr="00FB2DFD" w:rsidRDefault="00BD535B" w:rsidP="00BD535B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0BF59F8F" w14:textId="5A0C30EF" w:rsidR="00BD535B" w:rsidRPr="00FB2DFD" w:rsidRDefault="00BD535B" w:rsidP="00BD535B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lastRenderedPageBreak/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7B6BC3">
        <w:rPr>
          <w:rFonts w:ascii="Verdana" w:hAnsi="Verdana"/>
          <w:color w:val="132C62"/>
          <w:sz w:val="24"/>
          <w:szCs w:val="28"/>
        </w:rPr>
        <w:t xml:space="preserve">Om seriens ordinarie speldag är lördag spelas DM på </w:t>
      </w:r>
      <w:r w:rsidR="000540C9">
        <w:rPr>
          <w:rFonts w:ascii="Verdana" w:hAnsi="Verdana"/>
          <w:color w:val="132C62"/>
          <w:sz w:val="24"/>
          <w:szCs w:val="28"/>
        </w:rPr>
        <w:t xml:space="preserve">en </w:t>
      </w:r>
      <w:r w:rsidR="007B6BC3">
        <w:rPr>
          <w:rFonts w:ascii="Verdana" w:hAnsi="Verdana"/>
          <w:color w:val="132C62"/>
          <w:sz w:val="24"/>
          <w:szCs w:val="28"/>
        </w:rPr>
        <w:t>söndag</w:t>
      </w:r>
      <w:r w:rsidR="008D3FAE">
        <w:rPr>
          <w:rFonts w:ascii="Verdana" w:hAnsi="Verdana"/>
          <w:color w:val="132C62"/>
          <w:sz w:val="24"/>
          <w:szCs w:val="28"/>
        </w:rPr>
        <w:t xml:space="preserve">. Om seriens ordinarie speldag är söndag spelas DM på </w:t>
      </w:r>
      <w:r w:rsidR="000540C9">
        <w:rPr>
          <w:rFonts w:ascii="Verdana" w:hAnsi="Verdana"/>
          <w:color w:val="132C62"/>
          <w:sz w:val="24"/>
          <w:szCs w:val="28"/>
        </w:rPr>
        <w:t xml:space="preserve">en </w:t>
      </w:r>
      <w:r w:rsidR="008D3FAE">
        <w:rPr>
          <w:rFonts w:ascii="Verdana" w:hAnsi="Verdana"/>
          <w:color w:val="132C62"/>
          <w:sz w:val="24"/>
          <w:szCs w:val="28"/>
        </w:rPr>
        <w:t>lördag.</w:t>
      </w:r>
      <w:r w:rsidR="006021CB">
        <w:rPr>
          <w:rFonts w:ascii="Verdana" w:hAnsi="Verdana"/>
          <w:color w:val="132C62"/>
          <w:sz w:val="24"/>
          <w:szCs w:val="28"/>
        </w:rPr>
        <w:t xml:space="preserve"> (Gäller ej U16P och U13F som spelas ordinarie speldagar)</w:t>
      </w:r>
    </w:p>
    <w:p w14:paraId="206EC45C" w14:textId="77777777" w:rsidR="008F0A41" w:rsidRDefault="008F0A41" w:rsidP="008C54A2">
      <w:pPr>
        <w:spacing w:before="240" w:line="276" w:lineRule="auto"/>
        <w:rPr>
          <w:rFonts w:ascii="Verdana" w:hAnsi="Verdana"/>
          <w:b/>
          <w:bCs/>
          <w:color w:val="132C62"/>
          <w:sz w:val="24"/>
          <w:szCs w:val="28"/>
        </w:rPr>
      </w:pPr>
    </w:p>
    <w:p w14:paraId="5693DE68" w14:textId="624C33DE" w:rsidR="009728BB" w:rsidRDefault="009728BB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Tillägg för U16</w:t>
      </w:r>
      <w:r w:rsidR="00D825E8">
        <w:rPr>
          <w:rFonts w:ascii="Verdana" w:hAnsi="Verdana"/>
          <w:b/>
          <w:bCs/>
          <w:color w:val="132C62"/>
          <w:sz w:val="24"/>
          <w:szCs w:val="28"/>
        </w:rPr>
        <w:t>P</w:t>
      </w:r>
      <w:r w:rsidR="002359D3">
        <w:rPr>
          <w:rFonts w:ascii="Verdana" w:hAnsi="Verdana"/>
          <w:b/>
          <w:bCs/>
          <w:color w:val="132C62"/>
          <w:sz w:val="24"/>
          <w:szCs w:val="28"/>
        </w:rPr>
        <w:t xml:space="preserve"> DM:</w:t>
      </w:r>
    </w:p>
    <w:p w14:paraId="5C9E9C8D" w14:textId="77777777" w:rsidR="00A13885" w:rsidRDefault="002359D3" w:rsidP="00754C16">
      <w:pPr>
        <w:rPr>
          <w:rFonts w:ascii="Verdana" w:hAnsi="Verdana"/>
          <w:color w:val="132C62"/>
          <w:sz w:val="24"/>
          <w:szCs w:val="28"/>
        </w:rPr>
      </w:pPr>
      <w:r w:rsidRPr="002359D3">
        <w:rPr>
          <w:rFonts w:ascii="Verdana" w:hAnsi="Verdana"/>
          <w:color w:val="132C62"/>
          <w:sz w:val="24"/>
          <w:szCs w:val="28"/>
        </w:rPr>
        <w:t>DM f</w:t>
      </w:r>
      <w:r w:rsidRPr="002359D3">
        <w:rPr>
          <w:rFonts w:ascii="Verdana" w:hAnsi="Verdana" w:hint="cs"/>
          <w:color w:val="132C62"/>
          <w:sz w:val="24"/>
          <w:szCs w:val="28"/>
        </w:rPr>
        <w:t>ö</w:t>
      </w:r>
      <w:r w:rsidRPr="002359D3">
        <w:rPr>
          <w:rFonts w:ascii="Verdana" w:hAnsi="Verdana"/>
          <w:color w:val="132C62"/>
          <w:sz w:val="24"/>
          <w:szCs w:val="28"/>
        </w:rPr>
        <w:t>r U16</w:t>
      </w:r>
      <w:r>
        <w:rPr>
          <w:rFonts w:ascii="Verdana" w:hAnsi="Verdana"/>
          <w:color w:val="132C62"/>
          <w:sz w:val="24"/>
          <w:szCs w:val="28"/>
        </w:rPr>
        <w:t xml:space="preserve">P </w:t>
      </w:r>
      <w:r w:rsidR="00B75926">
        <w:rPr>
          <w:rFonts w:ascii="Verdana" w:hAnsi="Verdana"/>
          <w:color w:val="132C62"/>
          <w:sz w:val="24"/>
          <w:szCs w:val="28"/>
        </w:rPr>
        <w:t>är kvalificerande</w:t>
      </w:r>
      <w:r w:rsidR="001A21E2" w:rsidRPr="001A21E2">
        <w:rPr>
          <w:rFonts w:ascii="Verdana" w:hAnsi="Verdana"/>
          <w:color w:val="132C62"/>
          <w:sz w:val="24"/>
          <w:szCs w:val="28"/>
        </w:rPr>
        <w:t xml:space="preserve"> till kval </w:t>
      </w:r>
      <w:r w:rsidR="00D825E8">
        <w:rPr>
          <w:rFonts w:ascii="Verdana" w:hAnsi="Verdana"/>
          <w:color w:val="132C62"/>
          <w:sz w:val="24"/>
          <w:szCs w:val="28"/>
        </w:rPr>
        <w:t>till</w:t>
      </w:r>
      <w:r w:rsidR="001A21E2" w:rsidRPr="001A21E2">
        <w:rPr>
          <w:rFonts w:ascii="Verdana" w:hAnsi="Verdana"/>
          <w:color w:val="132C62"/>
          <w:sz w:val="24"/>
          <w:szCs w:val="28"/>
        </w:rPr>
        <w:t xml:space="preserve"> U16 SM</w:t>
      </w:r>
      <w:r w:rsidR="001A21E2">
        <w:rPr>
          <w:rFonts w:ascii="Verdana" w:hAnsi="Verdana"/>
          <w:color w:val="132C62"/>
          <w:sz w:val="24"/>
          <w:szCs w:val="28"/>
        </w:rPr>
        <w:t xml:space="preserve">. </w:t>
      </w:r>
      <w:r w:rsidR="00FB73D2">
        <w:rPr>
          <w:rFonts w:ascii="Verdana" w:hAnsi="Verdana"/>
          <w:color w:val="132C62"/>
          <w:sz w:val="24"/>
          <w:szCs w:val="28"/>
        </w:rPr>
        <w:t xml:space="preserve">Det innebär att A-slutspelet för U16P </w:t>
      </w:r>
      <w:r w:rsidR="002A0696">
        <w:rPr>
          <w:rFonts w:ascii="Verdana" w:hAnsi="Verdana"/>
          <w:color w:val="132C62"/>
          <w:sz w:val="24"/>
          <w:szCs w:val="28"/>
        </w:rPr>
        <w:t xml:space="preserve">spelar fram Skånes representant till </w:t>
      </w:r>
      <w:r w:rsidR="006B0B19">
        <w:rPr>
          <w:rFonts w:ascii="Verdana" w:hAnsi="Verdana"/>
          <w:color w:val="132C62"/>
          <w:sz w:val="24"/>
          <w:szCs w:val="28"/>
        </w:rPr>
        <w:t>Region Syds</w:t>
      </w:r>
      <w:r w:rsidR="00E37E3A">
        <w:rPr>
          <w:rFonts w:ascii="Verdana" w:hAnsi="Verdana"/>
          <w:color w:val="132C62"/>
          <w:sz w:val="24"/>
          <w:szCs w:val="28"/>
        </w:rPr>
        <w:t xml:space="preserve"> distriktskval</w:t>
      </w:r>
      <w:r w:rsidR="00DA2833">
        <w:rPr>
          <w:rFonts w:ascii="Verdana" w:hAnsi="Verdana"/>
          <w:color w:val="132C62"/>
          <w:sz w:val="24"/>
          <w:szCs w:val="28"/>
        </w:rPr>
        <w:t xml:space="preserve"> inför </w:t>
      </w:r>
      <w:r w:rsidR="006B0B19">
        <w:rPr>
          <w:rFonts w:ascii="Verdana" w:hAnsi="Verdana"/>
          <w:color w:val="132C62"/>
          <w:sz w:val="24"/>
          <w:szCs w:val="28"/>
        </w:rPr>
        <w:t>U16 SM.</w:t>
      </w:r>
    </w:p>
    <w:p w14:paraId="74D41012" w14:textId="21A25707" w:rsidR="00C36FD7" w:rsidRDefault="002359D3" w:rsidP="00754C16">
      <w:pPr>
        <w:rPr>
          <w:rFonts w:ascii="Verdana" w:hAnsi="Verdana"/>
          <w:color w:val="132C62"/>
          <w:sz w:val="24"/>
          <w:szCs w:val="28"/>
        </w:rPr>
      </w:pPr>
      <w:r w:rsidRPr="002359D3">
        <w:rPr>
          <w:rFonts w:ascii="Verdana" w:hAnsi="Verdana"/>
          <w:color w:val="132C62"/>
          <w:sz w:val="24"/>
          <w:szCs w:val="28"/>
        </w:rPr>
        <w:t>De lag som spelar i U16</w:t>
      </w:r>
      <w:r w:rsidR="00340342">
        <w:rPr>
          <w:rFonts w:ascii="Verdana" w:hAnsi="Verdana"/>
          <w:color w:val="132C62"/>
          <w:sz w:val="24"/>
          <w:szCs w:val="28"/>
        </w:rPr>
        <w:t xml:space="preserve"> </w:t>
      </w:r>
      <w:r w:rsidR="00D825E8">
        <w:rPr>
          <w:rFonts w:ascii="Verdana" w:hAnsi="Verdana"/>
          <w:color w:val="132C62"/>
          <w:sz w:val="24"/>
          <w:szCs w:val="28"/>
        </w:rPr>
        <w:t>Regional</w:t>
      </w:r>
      <w:r w:rsidRPr="002359D3">
        <w:rPr>
          <w:rFonts w:ascii="Verdana" w:hAnsi="Verdana"/>
          <w:color w:val="132C62"/>
          <w:sz w:val="24"/>
          <w:szCs w:val="28"/>
        </w:rPr>
        <w:t xml:space="preserve"> f</w:t>
      </w:r>
      <w:r w:rsidRPr="002359D3">
        <w:rPr>
          <w:rFonts w:ascii="Verdana" w:hAnsi="Verdana" w:hint="cs"/>
          <w:color w:val="132C62"/>
          <w:sz w:val="24"/>
          <w:szCs w:val="28"/>
        </w:rPr>
        <w:t>å</w:t>
      </w:r>
      <w:r w:rsidRPr="002359D3">
        <w:rPr>
          <w:rFonts w:ascii="Verdana" w:hAnsi="Verdana"/>
          <w:color w:val="132C62"/>
          <w:sz w:val="24"/>
          <w:szCs w:val="28"/>
        </w:rPr>
        <w:t>r g</w:t>
      </w:r>
      <w:r w:rsidRPr="002359D3">
        <w:rPr>
          <w:rFonts w:ascii="Verdana" w:hAnsi="Verdana" w:hint="cs"/>
          <w:color w:val="132C62"/>
          <w:sz w:val="24"/>
          <w:szCs w:val="28"/>
        </w:rPr>
        <w:t>ä</w:t>
      </w:r>
      <w:r w:rsidRPr="002359D3">
        <w:rPr>
          <w:rFonts w:ascii="Verdana" w:hAnsi="Verdana"/>
          <w:color w:val="132C62"/>
          <w:sz w:val="24"/>
          <w:szCs w:val="28"/>
        </w:rPr>
        <w:t>rna delta i U16</w:t>
      </w:r>
      <w:r w:rsidR="00D825E8">
        <w:rPr>
          <w:rFonts w:ascii="Verdana" w:hAnsi="Verdana"/>
          <w:color w:val="132C62"/>
          <w:sz w:val="24"/>
          <w:szCs w:val="28"/>
        </w:rPr>
        <w:t>P</w:t>
      </w:r>
      <w:r w:rsidRPr="002359D3">
        <w:rPr>
          <w:rFonts w:ascii="Verdana" w:hAnsi="Verdana"/>
          <w:color w:val="132C62"/>
          <w:sz w:val="24"/>
          <w:szCs w:val="28"/>
        </w:rPr>
        <w:t xml:space="preserve"> DM men kan inte kvalificera </w:t>
      </w:r>
      <w:r w:rsidR="00E20506">
        <w:rPr>
          <w:rFonts w:ascii="Verdana" w:hAnsi="Verdana"/>
          <w:color w:val="132C62"/>
          <w:sz w:val="24"/>
          <w:szCs w:val="28"/>
        </w:rPr>
        <w:t xml:space="preserve">sig </w:t>
      </w:r>
      <w:r w:rsidRPr="002359D3">
        <w:rPr>
          <w:rFonts w:ascii="Verdana" w:hAnsi="Verdana"/>
          <w:color w:val="132C62"/>
          <w:sz w:val="24"/>
          <w:szCs w:val="28"/>
        </w:rPr>
        <w:t xml:space="preserve">till </w:t>
      </w:r>
      <w:r w:rsidR="00906139">
        <w:rPr>
          <w:rFonts w:ascii="Verdana" w:hAnsi="Verdana"/>
          <w:color w:val="132C62"/>
          <w:sz w:val="24"/>
          <w:szCs w:val="28"/>
        </w:rPr>
        <w:t>SM</w:t>
      </w:r>
      <w:r w:rsidRPr="002359D3">
        <w:rPr>
          <w:rFonts w:ascii="Verdana" w:hAnsi="Verdana"/>
          <w:color w:val="132C62"/>
          <w:sz w:val="24"/>
          <w:szCs w:val="28"/>
        </w:rPr>
        <w:t xml:space="preserve"> via DM</w:t>
      </w:r>
      <w:r w:rsidR="006A41DA">
        <w:rPr>
          <w:rFonts w:ascii="Verdana" w:hAnsi="Verdana"/>
          <w:color w:val="132C62"/>
          <w:sz w:val="24"/>
          <w:szCs w:val="28"/>
        </w:rPr>
        <w:t xml:space="preserve"> </w:t>
      </w:r>
      <w:r w:rsidRPr="002359D3">
        <w:rPr>
          <w:rFonts w:ascii="Verdana" w:hAnsi="Verdana"/>
          <w:color w:val="132C62"/>
          <w:sz w:val="24"/>
          <w:szCs w:val="28"/>
        </w:rPr>
        <w:t>i Sk</w:t>
      </w:r>
      <w:r w:rsidRPr="002359D3">
        <w:rPr>
          <w:rFonts w:ascii="Verdana" w:hAnsi="Verdana" w:hint="cs"/>
          <w:color w:val="132C62"/>
          <w:sz w:val="24"/>
          <w:szCs w:val="28"/>
        </w:rPr>
        <w:t>å</w:t>
      </w:r>
      <w:r w:rsidRPr="002359D3">
        <w:rPr>
          <w:rFonts w:ascii="Verdana" w:hAnsi="Verdana"/>
          <w:color w:val="132C62"/>
          <w:sz w:val="24"/>
          <w:szCs w:val="28"/>
        </w:rPr>
        <w:t>ne.</w:t>
      </w:r>
      <w:r w:rsidR="005C0321">
        <w:rPr>
          <w:rFonts w:ascii="Verdana" w:hAnsi="Verdana"/>
          <w:color w:val="132C62"/>
          <w:sz w:val="24"/>
          <w:szCs w:val="28"/>
        </w:rPr>
        <w:t xml:space="preserve"> Det innebär att om ett lag som spelar i U16 R</w:t>
      </w:r>
      <w:r w:rsidR="00BA6783">
        <w:rPr>
          <w:rFonts w:ascii="Verdana" w:hAnsi="Verdana"/>
          <w:color w:val="132C62"/>
          <w:sz w:val="24"/>
          <w:szCs w:val="28"/>
        </w:rPr>
        <w:t>egional</w:t>
      </w:r>
      <w:r w:rsidR="005C0321">
        <w:rPr>
          <w:rFonts w:ascii="Verdana" w:hAnsi="Verdana"/>
          <w:color w:val="132C62"/>
          <w:sz w:val="24"/>
          <w:szCs w:val="28"/>
        </w:rPr>
        <w:t xml:space="preserve"> vinner A</w:t>
      </w:r>
      <w:r w:rsidR="00BA6783">
        <w:rPr>
          <w:rFonts w:ascii="Verdana" w:hAnsi="Verdana"/>
          <w:color w:val="132C62"/>
          <w:sz w:val="24"/>
          <w:szCs w:val="28"/>
        </w:rPr>
        <w:t>-finalen i U16P</w:t>
      </w:r>
      <w:r w:rsidR="00EF1902">
        <w:rPr>
          <w:rFonts w:ascii="Verdana" w:hAnsi="Verdana"/>
          <w:color w:val="132C62"/>
          <w:sz w:val="24"/>
          <w:szCs w:val="28"/>
        </w:rPr>
        <w:t xml:space="preserve"> DM</w:t>
      </w:r>
      <w:r w:rsidR="00BA6783">
        <w:rPr>
          <w:rFonts w:ascii="Verdana" w:hAnsi="Verdana"/>
          <w:color w:val="132C62"/>
          <w:sz w:val="24"/>
          <w:szCs w:val="28"/>
        </w:rPr>
        <w:t xml:space="preserve"> går </w:t>
      </w:r>
      <w:r w:rsidR="0098546E">
        <w:rPr>
          <w:rFonts w:ascii="Verdana" w:hAnsi="Verdana"/>
          <w:color w:val="132C62"/>
          <w:sz w:val="24"/>
          <w:szCs w:val="28"/>
        </w:rPr>
        <w:t>platsen</w:t>
      </w:r>
      <w:r w:rsidR="00906139">
        <w:rPr>
          <w:rFonts w:ascii="Verdana" w:hAnsi="Verdana"/>
          <w:color w:val="132C62"/>
          <w:sz w:val="24"/>
          <w:szCs w:val="28"/>
        </w:rPr>
        <w:t xml:space="preserve"> i Region Syds distriktskval </w:t>
      </w:r>
      <w:r w:rsidR="003A2C93">
        <w:rPr>
          <w:rFonts w:ascii="Verdana" w:hAnsi="Verdana"/>
          <w:color w:val="132C62"/>
          <w:sz w:val="24"/>
          <w:szCs w:val="28"/>
        </w:rPr>
        <w:t>i stället</w:t>
      </w:r>
      <w:r w:rsidR="002D589E">
        <w:rPr>
          <w:rFonts w:ascii="Verdana" w:hAnsi="Verdana"/>
          <w:color w:val="132C62"/>
          <w:sz w:val="24"/>
          <w:szCs w:val="28"/>
        </w:rPr>
        <w:t xml:space="preserve"> </w:t>
      </w:r>
      <w:r w:rsidR="00906139">
        <w:rPr>
          <w:rFonts w:ascii="Verdana" w:hAnsi="Verdana"/>
          <w:color w:val="132C62"/>
          <w:sz w:val="24"/>
          <w:szCs w:val="28"/>
        </w:rPr>
        <w:t>till tvåan i A-slutspelet.</w:t>
      </w:r>
    </w:p>
    <w:p w14:paraId="42D6BD23" w14:textId="77777777" w:rsidR="005E1E8D" w:rsidRDefault="00906139" w:rsidP="00754C16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 xml:space="preserve">Om även </w:t>
      </w:r>
      <w:r w:rsidR="00DB3ABB">
        <w:rPr>
          <w:rFonts w:ascii="Verdana" w:hAnsi="Verdana"/>
          <w:color w:val="132C62"/>
          <w:sz w:val="24"/>
          <w:szCs w:val="28"/>
        </w:rPr>
        <w:t xml:space="preserve">tvåan </w:t>
      </w:r>
      <w:r w:rsidR="00656924">
        <w:rPr>
          <w:rFonts w:ascii="Verdana" w:hAnsi="Verdana"/>
          <w:color w:val="132C62"/>
          <w:sz w:val="24"/>
          <w:szCs w:val="28"/>
        </w:rPr>
        <w:t xml:space="preserve">i A-slutspelet </w:t>
      </w:r>
      <w:r w:rsidR="00DC2E4A">
        <w:rPr>
          <w:rFonts w:ascii="Verdana" w:hAnsi="Verdana"/>
          <w:color w:val="132C62"/>
          <w:sz w:val="24"/>
          <w:szCs w:val="28"/>
        </w:rPr>
        <w:t xml:space="preserve">spelar i U16 Regional kommer </w:t>
      </w:r>
      <w:r w:rsidR="007D676B">
        <w:rPr>
          <w:rFonts w:ascii="Verdana" w:hAnsi="Verdana"/>
          <w:color w:val="132C62"/>
          <w:sz w:val="24"/>
          <w:szCs w:val="28"/>
        </w:rPr>
        <w:t xml:space="preserve">ytterligare en match att spelas för att få fram Skånes </w:t>
      </w:r>
      <w:r w:rsidR="009C0142">
        <w:rPr>
          <w:rFonts w:ascii="Verdana" w:hAnsi="Verdana"/>
          <w:color w:val="132C62"/>
          <w:sz w:val="24"/>
          <w:szCs w:val="28"/>
        </w:rPr>
        <w:t xml:space="preserve">representant till Region Syds </w:t>
      </w:r>
      <w:r w:rsidR="00886BB9">
        <w:rPr>
          <w:rFonts w:ascii="Verdana" w:hAnsi="Verdana"/>
          <w:color w:val="132C62"/>
          <w:sz w:val="24"/>
          <w:szCs w:val="28"/>
        </w:rPr>
        <w:t xml:space="preserve">distriktskval. </w:t>
      </w:r>
      <w:r w:rsidR="00A96BA5">
        <w:rPr>
          <w:rFonts w:ascii="Verdana" w:hAnsi="Verdana"/>
          <w:color w:val="132C62"/>
          <w:sz w:val="24"/>
          <w:szCs w:val="28"/>
        </w:rPr>
        <w:t xml:space="preserve">Vinnaren i A-slutspelets bronsmatch kommer </w:t>
      </w:r>
      <w:r w:rsidR="006E34FC">
        <w:rPr>
          <w:rFonts w:ascii="Verdana" w:hAnsi="Verdana"/>
          <w:color w:val="132C62"/>
          <w:sz w:val="24"/>
          <w:szCs w:val="28"/>
        </w:rPr>
        <w:t xml:space="preserve">då </w:t>
      </w:r>
      <w:r w:rsidR="00A96BA5">
        <w:rPr>
          <w:rFonts w:ascii="Verdana" w:hAnsi="Verdana"/>
          <w:color w:val="132C62"/>
          <w:sz w:val="24"/>
          <w:szCs w:val="28"/>
        </w:rPr>
        <w:t>att möta vinnaren av B-finalen i en</w:t>
      </w:r>
      <w:r w:rsidR="001912D1">
        <w:rPr>
          <w:rFonts w:ascii="Verdana" w:hAnsi="Verdana"/>
          <w:color w:val="132C62"/>
          <w:sz w:val="24"/>
          <w:szCs w:val="28"/>
        </w:rPr>
        <w:t xml:space="preserve"> extra</w:t>
      </w:r>
      <w:r w:rsidR="00954C39">
        <w:rPr>
          <w:rFonts w:ascii="Verdana" w:hAnsi="Verdana"/>
          <w:color w:val="132C62"/>
          <w:sz w:val="24"/>
          <w:szCs w:val="28"/>
        </w:rPr>
        <w:t>insatt</w:t>
      </w:r>
      <w:r w:rsidR="00A96BA5">
        <w:rPr>
          <w:rFonts w:ascii="Verdana" w:hAnsi="Verdana"/>
          <w:color w:val="132C62"/>
          <w:sz w:val="24"/>
          <w:szCs w:val="28"/>
        </w:rPr>
        <w:t xml:space="preserve"> </w:t>
      </w:r>
      <w:r w:rsidR="000061A2">
        <w:rPr>
          <w:rFonts w:ascii="Verdana" w:hAnsi="Verdana"/>
          <w:color w:val="132C62"/>
          <w:sz w:val="24"/>
          <w:szCs w:val="28"/>
        </w:rPr>
        <w:t>match</w:t>
      </w:r>
      <w:r w:rsidR="000872CF">
        <w:rPr>
          <w:rFonts w:ascii="Verdana" w:hAnsi="Verdana"/>
          <w:color w:val="132C62"/>
          <w:sz w:val="24"/>
          <w:szCs w:val="28"/>
        </w:rPr>
        <w:t>,</w:t>
      </w:r>
      <w:r w:rsidR="000061A2">
        <w:rPr>
          <w:rFonts w:ascii="Verdana" w:hAnsi="Verdana"/>
          <w:color w:val="132C62"/>
          <w:sz w:val="24"/>
          <w:szCs w:val="28"/>
        </w:rPr>
        <w:t xml:space="preserve"> där vinnaren </w:t>
      </w:r>
      <w:r w:rsidR="002B2F23">
        <w:rPr>
          <w:rFonts w:ascii="Verdana" w:hAnsi="Verdana"/>
          <w:color w:val="132C62"/>
          <w:sz w:val="24"/>
          <w:szCs w:val="28"/>
        </w:rPr>
        <w:t>går till</w:t>
      </w:r>
      <w:r w:rsidR="002D589E">
        <w:rPr>
          <w:rFonts w:ascii="Verdana" w:hAnsi="Verdana"/>
          <w:color w:val="132C62"/>
          <w:sz w:val="24"/>
          <w:szCs w:val="28"/>
        </w:rPr>
        <w:t xml:space="preserve"> Region Syds distriktskval</w:t>
      </w:r>
      <w:r w:rsidR="00754C16">
        <w:rPr>
          <w:rFonts w:ascii="Verdana" w:hAnsi="Verdana"/>
          <w:color w:val="132C62"/>
          <w:sz w:val="24"/>
          <w:szCs w:val="28"/>
        </w:rPr>
        <w:t xml:space="preserve"> inför U16 SM.</w:t>
      </w:r>
      <w:r w:rsidR="002B2F23">
        <w:rPr>
          <w:rFonts w:ascii="Verdana" w:hAnsi="Verdana"/>
          <w:color w:val="132C62"/>
          <w:sz w:val="24"/>
          <w:szCs w:val="28"/>
        </w:rPr>
        <w:t xml:space="preserve"> </w:t>
      </w:r>
    </w:p>
    <w:p w14:paraId="7E6B49D3" w14:textId="23B81796" w:rsidR="00DC5B74" w:rsidRDefault="005E1E8D" w:rsidP="00DC5B74">
      <w:pPr>
        <w:rPr>
          <w:rFonts w:ascii="Verdana" w:hAnsi="Verdana"/>
          <w:color w:val="132C62"/>
          <w:sz w:val="24"/>
          <w:szCs w:val="28"/>
        </w:rPr>
      </w:pPr>
      <w:r w:rsidRPr="00DC5B74">
        <w:rPr>
          <w:rFonts w:ascii="Verdana" w:hAnsi="Verdana"/>
          <w:i/>
          <w:iCs/>
          <w:color w:val="132C62"/>
          <w:sz w:val="24"/>
          <w:szCs w:val="28"/>
        </w:rPr>
        <w:t>Exempel</w:t>
      </w:r>
      <w:r w:rsidR="00D60666">
        <w:rPr>
          <w:rFonts w:ascii="Verdana" w:hAnsi="Verdana"/>
          <w:i/>
          <w:iCs/>
          <w:color w:val="132C62"/>
          <w:sz w:val="24"/>
          <w:szCs w:val="28"/>
        </w:rPr>
        <w:t xml:space="preserve"> 1</w:t>
      </w:r>
      <w:r w:rsidRPr="00DC5B74">
        <w:rPr>
          <w:rFonts w:ascii="Verdana" w:hAnsi="Verdana"/>
          <w:i/>
          <w:iCs/>
          <w:color w:val="132C62"/>
          <w:sz w:val="24"/>
          <w:szCs w:val="28"/>
        </w:rPr>
        <w:t>:</w:t>
      </w:r>
      <w:r>
        <w:rPr>
          <w:rFonts w:ascii="Verdana" w:hAnsi="Verdana"/>
          <w:color w:val="132C62"/>
          <w:sz w:val="24"/>
          <w:szCs w:val="28"/>
        </w:rPr>
        <w:t xml:space="preserve"> </w:t>
      </w:r>
      <w:r w:rsidR="00057635">
        <w:rPr>
          <w:rFonts w:ascii="Verdana" w:hAnsi="Verdana"/>
          <w:color w:val="132C62"/>
          <w:sz w:val="24"/>
          <w:szCs w:val="28"/>
        </w:rPr>
        <w:t>L</w:t>
      </w:r>
      <w:r w:rsidR="003E5876">
        <w:rPr>
          <w:rFonts w:ascii="Verdana" w:hAnsi="Verdana"/>
          <w:color w:val="132C62"/>
          <w:sz w:val="24"/>
          <w:szCs w:val="28"/>
        </w:rPr>
        <w:t>ag 1</w:t>
      </w:r>
      <w:r w:rsidR="00697066">
        <w:rPr>
          <w:rFonts w:ascii="Verdana" w:hAnsi="Verdana"/>
          <w:color w:val="132C62"/>
          <w:sz w:val="24"/>
          <w:szCs w:val="28"/>
        </w:rPr>
        <w:t xml:space="preserve"> </w:t>
      </w:r>
      <w:r w:rsidR="00124650">
        <w:rPr>
          <w:rFonts w:ascii="Verdana" w:hAnsi="Verdana"/>
          <w:color w:val="132C62"/>
          <w:sz w:val="24"/>
          <w:szCs w:val="28"/>
        </w:rPr>
        <w:t xml:space="preserve">och </w:t>
      </w:r>
      <w:r w:rsidR="007971D0">
        <w:rPr>
          <w:rFonts w:ascii="Verdana" w:hAnsi="Verdana"/>
          <w:color w:val="132C62"/>
          <w:sz w:val="24"/>
          <w:szCs w:val="28"/>
        </w:rPr>
        <w:t xml:space="preserve">Lag </w:t>
      </w:r>
      <w:r w:rsidR="00124650">
        <w:rPr>
          <w:rFonts w:ascii="Verdana" w:hAnsi="Verdana"/>
          <w:color w:val="132C62"/>
          <w:sz w:val="24"/>
          <w:szCs w:val="28"/>
        </w:rPr>
        <w:t>2 spelar i U16 Regional.</w:t>
      </w:r>
      <w:r w:rsidR="009A6D7E">
        <w:rPr>
          <w:rFonts w:ascii="Verdana" w:hAnsi="Verdana"/>
          <w:color w:val="132C62"/>
          <w:sz w:val="24"/>
          <w:szCs w:val="28"/>
        </w:rPr>
        <w:t xml:space="preserve"> </w:t>
      </w:r>
      <w:r w:rsidR="00057635">
        <w:rPr>
          <w:rFonts w:ascii="Verdana" w:hAnsi="Verdana"/>
          <w:color w:val="132C62"/>
          <w:sz w:val="24"/>
          <w:szCs w:val="28"/>
        </w:rPr>
        <w:t>L</w:t>
      </w:r>
      <w:r w:rsidR="009A6D7E">
        <w:rPr>
          <w:rFonts w:ascii="Verdana" w:hAnsi="Verdana"/>
          <w:color w:val="132C62"/>
          <w:sz w:val="24"/>
          <w:szCs w:val="28"/>
        </w:rPr>
        <w:t xml:space="preserve">ag </w:t>
      </w:r>
      <w:r w:rsidR="00057635">
        <w:rPr>
          <w:rFonts w:ascii="Verdana" w:hAnsi="Verdana"/>
          <w:color w:val="132C62"/>
          <w:sz w:val="24"/>
          <w:szCs w:val="28"/>
        </w:rPr>
        <w:t>3</w:t>
      </w:r>
      <w:r w:rsidR="00BA0D33">
        <w:rPr>
          <w:rFonts w:ascii="Verdana" w:hAnsi="Verdana"/>
          <w:color w:val="132C62"/>
          <w:sz w:val="24"/>
          <w:szCs w:val="28"/>
        </w:rPr>
        <w:t xml:space="preserve"> spelar </w:t>
      </w:r>
      <w:r w:rsidR="00625F90">
        <w:rPr>
          <w:rFonts w:ascii="Verdana" w:hAnsi="Verdana"/>
          <w:color w:val="132C62"/>
          <w:sz w:val="24"/>
          <w:szCs w:val="28"/>
        </w:rPr>
        <w:t xml:space="preserve">inte i U16 Regional. </w:t>
      </w:r>
      <w:r w:rsidR="00057635">
        <w:rPr>
          <w:rFonts w:ascii="Verdana" w:hAnsi="Verdana"/>
          <w:color w:val="132C62"/>
          <w:sz w:val="24"/>
          <w:szCs w:val="28"/>
        </w:rPr>
        <w:t>L</w:t>
      </w:r>
      <w:r w:rsidR="00625F90">
        <w:rPr>
          <w:rFonts w:ascii="Verdana" w:hAnsi="Verdana"/>
          <w:color w:val="132C62"/>
          <w:sz w:val="24"/>
          <w:szCs w:val="28"/>
        </w:rPr>
        <w:t xml:space="preserve">ag </w:t>
      </w:r>
      <w:r w:rsidR="002151EF">
        <w:rPr>
          <w:rFonts w:ascii="Verdana" w:hAnsi="Verdana"/>
          <w:color w:val="132C62"/>
          <w:sz w:val="24"/>
          <w:szCs w:val="28"/>
        </w:rPr>
        <w:t xml:space="preserve">1 möter </w:t>
      </w:r>
      <w:r w:rsidR="00057635">
        <w:rPr>
          <w:rFonts w:ascii="Verdana" w:hAnsi="Verdana"/>
          <w:color w:val="132C62"/>
          <w:sz w:val="24"/>
          <w:szCs w:val="28"/>
        </w:rPr>
        <w:t>L</w:t>
      </w:r>
      <w:r w:rsidR="00585559">
        <w:rPr>
          <w:rFonts w:ascii="Verdana" w:hAnsi="Verdana"/>
          <w:color w:val="132C62"/>
          <w:sz w:val="24"/>
          <w:szCs w:val="28"/>
        </w:rPr>
        <w:t xml:space="preserve">ag </w:t>
      </w:r>
      <w:r w:rsidR="00057635">
        <w:rPr>
          <w:rFonts w:ascii="Verdana" w:hAnsi="Verdana"/>
          <w:color w:val="132C62"/>
          <w:sz w:val="24"/>
          <w:szCs w:val="28"/>
        </w:rPr>
        <w:t>3</w:t>
      </w:r>
      <w:r w:rsidR="00585559">
        <w:rPr>
          <w:rFonts w:ascii="Verdana" w:hAnsi="Verdana"/>
          <w:color w:val="132C62"/>
          <w:sz w:val="24"/>
          <w:szCs w:val="28"/>
        </w:rPr>
        <w:t xml:space="preserve"> </w:t>
      </w:r>
      <w:r w:rsidR="004A2843">
        <w:rPr>
          <w:rFonts w:ascii="Verdana" w:hAnsi="Verdana"/>
          <w:color w:val="132C62"/>
          <w:sz w:val="24"/>
          <w:szCs w:val="28"/>
        </w:rPr>
        <w:t xml:space="preserve">i A-finalen. </w:t>
      </w:r>
      <w:r w:rsidR="00057A6B">
        <w:rPr>
          <w:rFonts w:ascii="Verdana" w:hAnsi="Verdana"/>
          <w:color w:val="132C62"/>
          <w:sz w:val="24"/>
          <w:szCs w:val="28"/>
        </w:rPr>
        <w:t xml:space="preserve">Om </w:t>
      </w:r>
      <w:r w:rsidR="00057635">
        <w:rPr>
          <w:rFonts w:ascii="Verdana" w:hAnsi="Verdana"/>
          <w:color w:val="132C62"/>
          <w:sz w:val="24"/>
          <w:szCs w:val="28"/>
        </w:rPr>
        <w:t>L</w:t>
      </w:r>
      <w:r w:rsidR="00F32DE1">
        <w:rPr>
          <w:rFonts w:ascii="Verdana" w:hAnsi="Verdana"/>
          <w:color w:val="132C62"/>
          <w:sz w:val="24"/>
          <w:szCs w:val="28"/>
        </w:rPr>
        <w:t>ag 1</w:t>
      </w:r>
      <w:r w:rsidR="00057635">
        <w:rPr>
          <w:rFonts w:ascii="Verdana" w:hAnsi="Verdana"/>
          <w:color w:val="132C62"/>
          <w:sz w:val="24"/>
          <w:szCs w:val="28"/>
        </w:rPr>
        <w:t xml:space="preserve"> vinner A-finalen </w:t>
      </w:r>
      <w:r w:rsidR="00BC105E">
        <w:rPr>
          <w:rFonts w:ascii="Verdana" w:hAnsi="Verdana"/>
          <w:color w:val="132C62"/>
          <w:sz w:val="24"/>
          <w:szCs w:val="28"/>
        </w:rPr>
        <w:t>får Lag 3</w:t>
      </w:r>
      <w:r w:rsidR="00DC5B74">
        <w:rPr>
          <w:rFonts w:ascii="Verdana" w:hAnsi="Verdana"/>
          <w:color w:val="132C62"/>
          <w:sz w:val="24"/>
          <w:szCs w:val="28"/>
        </w:rPr>
        <w:t xml:space="preserve"> Skånes plats i Region Syds distriktskval inför U16 SM.</w:t>
      </w:r>
    </w:p>
    <w:p w14:paraId="00CDBE0C" w14:textId="7E47DC59" w:rsidR="002359D3" w:rsidRDefault="00D60666" w:rsidP="00754C16">
      <w:pPr>
        <w:rPr>
          <w:rFonts w:ascii="Verdana" w:hAnsi="Verdana"/>
          <w:color w:val="132C62"/>
          <w:sz w:val="24"/>
          <w:szCs w:val="28"/>
        </w:rPr>
      </w:pPr>
      <w:r w:rsidRPr="00D60666">
        <w:rPr>
          <w:rFonts w:ascii="Verdana" w:hAnsi="Verdana"/>
          <w:i/>
          <w:iCs/>
          <w:color w:val="132C62"/>
          <w:sz w:val="24"/>
          <w:szCs w:val="28"/>
        </w:rPr>
        <w:t>Exempel 2</w:t>
      </w:r>
      <w:r>
        <w:rPr>
          <w:rFonts w:ascii="Verdana" w:hAnsi="Verdana"/>
          <w:color w:val="132C62"/>
          <w:sz w:val="24"/>
          <w:szCs w:val="28"/>
        </w:rPr>
        <w:t xml:space="preserve">: Lag 1 och </w:t>
      </w:r>
      <w:r w:rsidR="007971D0">
        <w:rPr>
          <w:rFonts w:ascii="Verdana" w:hAnsi="Verdana"/>
          <w:color w:val="132C62"/>
          <w:sz w:val="24"/>
          <w:szCs w:val="28"/>
        </w:rPr>
        <w:t xml:space="preserve">Lag </w:t>
      </w:r>
      <w:r>
        <w:rPr>
          <w:rFonts w:ascii="Verdana" w:hAnsi="Verdana"/>
          <w:color w:val="132C62"/>
          <w:sz w:val="24"/>
          <w:szCs w:val="28"/>
        </w:rPr>
        <w:t>2 spelar i U16 Regional. Lag 3</w:t>
      </w:r>
      <w:r w:rsidR="00DF2129">
        <w:rPr>
          <w:rFonts w:ascii="Verdana" w:hAnsi="Verdana"/>
          <w:color w:val="132C62"/>
          <w:sz w:val="24"/>
          <w:szCs w:val="28"/>
        </w:rPr>
        <w:t xml:space="preserve"> och </w:t>
      </w:r>
      <w:r w:rsidR="007971D0">
        <w:rPr>
          <w:rFonts w:ascii="Verdana" w:hAnsi="Verdana"/>
          <w:color w:val="132C62"/>
          <w:sz w:val="24"/>
          <w:szCs w:val="28"/>
        </w:rPr>
        <w:t xml:space="preserve">Lag </w:t>
      </w:r>
      <w:r w:rsidR="00DF2129">
        <w:rPr>
          <w:rFonts w:ascii="Verdana" w:hAnsi="Verdana"/>
          <w:color w:val="132C62"/>
          <w:sz w:val="24"/>
          <w:szCs w:val="28"/>
        </w:rPr>
        <w:t>4</w:t>
      </w:r>
      <w:r>
        <w:rPr>
          <w:rFonts w:ascii="Verdana" w:hAnsi="Verdana"/>
          <w:color w:val="132C62"/>
          <w:sz w:val="24"/>
          <w:szCs w:val="28"/>
        </w:rPr>
        <w:t xml:space="preserve"> spelar inte i U16 Regional. Lag 1 möter Lag </w:t>
      </w:r>
      <w:r w:rsidR="008C065E">
        <w:rPr>
          <w:rFonts w:ascii="Verdana" w:hAnsi="Verdana"/>
          <w:color w:val="132C62"/>
          <w:sz w:val="24"/>
          <w:szCs w:val="28"/>
        </w:rPr>
        <w:t>2</w:t>
      </w:r>
      <w:r>
        <w:rPr>
          <w:rFonts w:ascii="Verdana" w:hAnsi="Verdana"/>
          <w:color w:val="132C62"/>
          <w:sz w:val="24"/>
          <w:szCs w:val="28"/>
        </w:rPr>
        <w:t xml:space="preserve"> i A-finalen. </w:t>
      </w:r>
      <w:r w:rsidR="008C065E">
        <w:rPr>
          <w:rFonts w:ascii="Verdana" w:hAnsi="Verdana"/>
          <w:color w:val="132C62"/>
          <w:sz w:val="24"/>
          <w:szCs w:val="28"/>
        </w:rPr>
        <w:t xml:space="preserve">Eftersom varken Lag 1 eller </w:t>
      </w:r>
      <w:r w:rsidR="00DE2E6F">
        <w:rPr>
          <w:rFonts w:ascii="Verdana" w:hAnsi="Verdana"/>
          <w:color w:val="132C62"/>
          <w:sz w:val="24"/>
          <w:szCs w:val="28"/>
        </w:rPr>
        <w:t xml:space="preserve">Lag </w:t>
      </w:r>
      <w:r w:rsidR="008C065E">
        <w:rPr>
          <w:rFonts w:ascii="Verdana" w:hAnsi="Verdana"/>
          <w:color w:val="132C62"/>
          <w:sz w:val="24"/>
          <w:szCs w:val="28"/>
        </w:rPr>
        <w:t xml:space="preserve">2 </w:t>
      </w:r>
      <w:r w:rsidR="001301E3">
        <w:rPr>
          <w:rFonts w:ascii="Verdana" w:hAnsi="Verdana"/>
          <w:color w:val="132C62"/>
          <w:sz w:val="24"/>
          <w:szCs w:val="28"/>
        </w:rPr>
        <w:t xml:space="preserve">kan kvalificera sig till </w:t>
      </w:r>
      <w:r w:rsidR="00FF53AB">
        <w:rPr>
          <w:rFonts w:ascii="Verdana" w:hAnsi="Verdana"/>
          <w:color w:val="132C62"/>
          <w:sz w:val="24"/>
          <w:szCs w:val="28"/>
        </w:rPr>
        <w:t>SM via DM i Skåne kommer en extra match att spelas. Lag 3 vann</w:t>
      </w:r>
      <w:r w:rsidR="00DF2129">
        <w:rPr>
          <w:rFonts w:ascii="Verdana" w:hAnsi="Verdana"/>
          <w:color w:val="132C62"/>
          <w:sz w:val="24"/>
          <w:szCs w:val="28"/>
        </w:rPr>
        <w:t xml:space="preserve"> </w:t>
      </w:r>
      <w:r w:rsidR="00213A93">
        <w:rPr>
          <w:rFonts w:ascii="Verdana" w:hAnsi="Verdana"/>
          <w:color w:val="132C62"/>
          <w:sz w:val="24"/>
          <w:szCs w:val="28"/>
        </w:rPr>
        <w:t>bronsmatchen i A-slutspelet</w:t>
      </w:r>
      <w:r w:rsidR="0067305F">
        <w:rPr>
          <w:rFonts w:ascii="Verdana" w:hAnsi="Verdana"/>
          <w:color w:val="132C62"/>
          <w:sz w:val="24"/>
          <w:szCs w:val="28"/>
        </w:rPr>
        <w:t xml:space="preserve"> och</w:t>
      </w:r>
      <w:r w:rsidR="0011042D">
        <w:rPr>
          <w:rFonts w:ascii="Verdana" w:hAnsi="Verdana"/>
          <w:color w:val="132C62"/>
          <w:sz w:val="24"/>
          <w:szCs w:val="28"/>
        </w:rPr>
        <w:t xml:space="preserve"> får</w:t>
      </w:r>
      <w:r w:rsidR="0067305F">
        <w:rPr>
          <w:rFonts w:ascii="Verdana" w:hAnsi="Verdana"/>
          <w:color w:val="132C62"/>
          <w:sz w:val="24"/>
          <w:szCs w:val="28"/>
        </w:rPr>
        <w:t xml:space="preserve"> möt</w:t>
      </w:r>
      <w:r w:rsidR="0011042D">
        <w:rPr>
          <w:rFonts w:ascii="Verdana" w:hAnsi="Verdana"/>
          <w:color w:val="132C62"/>
          <w:sz w:val="24"/>
          <w:szCs w:val="28"/>
        </w:rPr>
        <w:t>a</w:t>
      </w:r>
      <w:r w:rsidR="0067305F">
        <w:rPr>
          <w:rFonts w:ascii="Verdana" w:hAnsi="Verdana"/>
          <w:color w:val="132C62"/>
          <w:sz w:val="24"/>
          <w:szCs w:val="28"/>
        </w:rPr>
        <w:t xml:space="preserve"> </w:t>
      </w:r>
      <w:r>
        <w:rPr>
          <w:rFonts w:ascii="Verdana" w:hAnsi="Verdana"/>
          <w:color w:val="132C62"/>
          <w:sz w:val="24"/>
          <w:szCs w:val="28"/>
        </w:rPr>
        <w:t xml:space="preserve">Lag </w:t>
      </w:r>
      <w:r w:rsidR="0067305F">
        <w:rPr>
          <w:rFonts w:ascii="Verdana" w:hAnsi="Verdana"/>
          <w:color w:val="132C62"/>
          <w:sz w:val="24"/>
          <w:szCs w:val="28"/>
        </w:rPr>
        <w:t>4 som vann</w:t>
      </w:r>
      <w:r w:rsidR="0011042D">
        <w:rPr>
          <w:rFonts w:ascii="Verdana" w:hAnsi="Verdana"/>
          <w:color w:val="132C62"/>
          <w:sz w:val="24"/>
          <w:szCs w:val="28"/>
        </w:rPr>
        <w:t xml:space="preserve"> finalen i B-slutspelet.</w:t>
      </w:r>
      <w:r w:rsidR="00323EA9">
        <w:rPr>
          <w:rFonts w:ascii="Verdana" w:hAnsi="Verdana"/>
          <w:color w:val="132C62"/>
          <w:sz w:val="24"/>
          <w:szCs w:val="28"/>
        </w:rPr>
        <w:t xml:space="preserve"> Vinnaren av denna match </w:t>
      </w:r>
      <w:r w:rsidR="00711696">
        <w:rPr>
          <w:rFonts w:ascii="Verdana" w:hAnsi="Verdana"/>
          <w:color w:val="132C62"/>
          <w:sz w:val="24"/>
          <w:szCs w:val="28"/>
        </w:rPr>
        <w:t>blir Skånes represen</w:t>
      </w:r>
      <w:r w:rsidR="00255A87">
        <w:rPr>
          <w:rFonts w:ascii="Verdana" w:hAnsi="Verdana"/>
          <w:color w:val="132C62"/>
          <w:sz w:val="24"/>
          <w:szCs w:val="28"/>
        </w:rPr>
        <w:t>tant</w:t>
      </w:r>
      <w:r>
        <w:rPr>
          <w:rFonts w:ascii="Verdana" w:hAnsi="Verdana"/>
          <w:color w:val="132C62"/>
          <w:sz w:val="24"/>
          <w:szCs w:val="28"/>
        </w:rPr>
        <w:t xml:space="preserve"> i Region Syds distriktskval inför U16 SM.</w:t>
      </w:r>
      <w:r w:rsidR="0098546E">
        <w:rPr>
          <w:rFonts w:ascii="Verdana" w:hAnsi="Verdana"/>
          <w:color w:val="132C62"/>
          <w:sz w:val="24"/>
          <w:szCs w:val="28"/>
        </w:rPr>
        <w:t xml:space="preserve"> </w:t>
      </w:r>
      <w:r w:rsidR="00BA6783">
        <w:rPr>
          <w:rFonts w:ascii="Verdana" w:hAnsi="Verdana"/>
          <w:color w:val="132C62"/>
          <w:sz w:val="24"/>
          <w:szCs w:val="28"/>
        </w:rPr>
        <w:t xml:space="preserve"> </w:t>
      </w:r>
    </w:p>
    <w:p w14:paraId="6E99651F" w14:textId="4740539C" w:rsidR="00BC67C8" w:rsidRDefault="00BC67C8" w:rsidP="00754C16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>I U16P tillåts inga dispenser.</w:t>
      </w:r>
    </w:p>
    <w:p w14:paraId="2406A63E" w14:textId="12AB3744" w:rsidR="00754C16" w:rsidRDefault="00754C16" w:rsidP="00754C16">
      <w:pPr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color w:val="132C62"/>
          <w:sz w:val="24"/>
          <w:szCs w:val="28"/>
        </w:rPr>
        <w:t xml:space="preserve">Sista speldag för U16P </w:t>
      </w:r>
      <w:r w:rsidRPr="008254CA">
        <w:rPr>
          <w:rFonts w:ascii="Verdana" w:hAnsi="Verdana"/>
          <w:color w:val="132C62"/>
          <w:sz w:val="24"/>
          <w:szCs w:val="28"/>
        </w:rPr>
        <w:t xml:space="preserve">är </w:t>
      </w:r>
      <w:r w:rsidR="00BA7815" w:rsidRPr="00750588">
        <w:rPr>
          <w:rFonts w:ascii="Verdana" w:hAnsi="Verdana"/>
          <w:color w:val="132C62"/>
          <w:sz w:val="24"/>
          <w:szCs w:val="28"/>
        </w:rPr>
        <w:t>2026-12-13.</w:t>
      </w:r>
    </w:p>
    <w:p w14:paraId="617E27C8" w14:textId="0E5EEE07" w:rsidR="005B68B9" w:rsidRDefault="005B68B9">
      <w:pPr>
        <w:rPr>
          <w:rFonts w:ascii="Verdana" w:eastAsiaTheme="majorEastAsia" w:hAnsi="Verdana" w:cstheme="majorBidi"/>
          <w:b/>
          <w:bCs/>
          <w:color w:val="132C62"/>
          <w:sz w:val="52"/>
          <w:szCs w:val="32"/>
        </w:rPr>
      </w:pPr>
    </w:p>
    <w:p w14:paraId="46BBE393" w14:textId="1DF85EDF" w:rsidR="00127461" w:rsidRPr="00FB2DFD" w:rsidRDefault="00127461" w:rsidP="00127461">
      <w:pPr>
        <w:pStyle w:val="Rubrik1"/>
        <w:rPr>
          <w:rFonts w:ascii="Verdana" w:hAnsi="Verdana"/>
          <w:b/>
          <w:bCs/>
          <w:color w:val="132C62"/>
        </w:rPr>
      </w:pPr>
      <w:bookmarkStart w:id="53" w:name="_Toc239155502"/>
      <w:r w:rsidRPr="128FA8A4">
        <w:rPr>
          <w:rFonts w:ascii="Verdana" w:hAnsi="Verdana"/>
          <w:b/>
          <w:bCs/>
          <w:color w:val="132C62"/>
          <w:sz w:val="36"/>
          <w:szCs w:val="36"/>
        </w:rPr>
        <w:lastRenderedPageBreak/>
        <w:t>Förkval till kval till U16 RS</w:t>
      </w:r>
      <w:bookmarkEnd w:id="53"/>
      <w:r w:rsidRPr="128FA8A4">
        <w:rPr>
          <w:rFonts w:ascii="Verdana" w:hAnsi="Verdana"/>
          <w:b/>
          <w:bCs/>
          <w:color w:val="132C62"/>
        </w:rPr>
        <w:t xml:space="preserve"> </w:t>
      </w:r>
    </w:p>
    <w:p w14:paraId="7280D436" w14:textId="2D547F65" w:rsidR="00FD2F39" w:rsidRPr="00FD2F39" w:rsidRDefault="00FD2F39" w:rsidP="00FD2F39">
      <w:pPr>
        <w:rPr>
          <w:rFonts w:ascii="Verdana" w:hAnsi="Verdana"/>
          <w:color w:val="132C62"/>
          <w:sz w:val="24"/>
          <w:szCs w:val="28"/>
        </w:rPr>
      </w:pPr>
      <w:r w:rsidRPr="00FD2F39">
        <w:rPr>
          <w:rFonts w:ascii="Verdana" w:hAnsi="Verdana" w:hint="eastAsia"/>
          <w:color w:val="132C62"/>
          <w:sz w:val="24"/>
          <w:szCs w:val="28"/>
        </w:rPr>
        <w:t>Serien genomförs med en grundserie där 1:an går till ett kval i regionen.  </w:t>
      </w:r>
    </w:p>
    <w:p w14:paraId="5486C4D2" w14:textId="7F2320F8" w:rsidR="00FD2F39" w:rsidRDefault="00FD2F39" w:rsidP="00FD2F39">
      <w:pPr>
        <w:rPr>
          <w:rFonts w:ascii="Verdana" w:hAnsi="Verdana"/>
          <w:color w:val="132C62"/>
          <w:sz w:val="24"/>
          <w:szCs w:val="28"/>
        </w:rPr>
      </w:pPr>
      <w:r w:rsidRPr="00FD2F39">
        <w:rPr>
          <w:rFonts w:ascii="Verdana" w:hAnsi="Verdana" w:hint="eastAsia"/>
          <w:color w:val="132C62"/>
          <w:sz w:val="24"/>
          <w:szCs w:val="28"/>
        </w:rPr>
        <w:t xml:space="preserve">Denna serie är för spelare </w:t>
      </w:r>
      <w:r w:rsidRPr="000E76E9">
        <w:rPr>
          <w:rFonts w:ascii="Verdana" w:hAnsi="Verdana" w:hint="eastAsia"/>
          <w:color w:val="132C62"/>
          <w:sz w:val="24"/>
          <w:szCs w:val="28"/>
        </w:rPr>
        <w:t>födda 201</w:t>
      </w:r>
      <w:r w:rsidR="00B6018A" w:rsidRPr="000E76E9">
        <w:rPr>
          <w:rFonts w:ascii="Verdana" w:hAnsi="Verdana"/>
          <w:color w:val="132C62"/>
          <w:sz w:val="24"/>
          <w:szCs w:val="28"/>
        </w:rPr>
        <w:t>2</w:t>
      </w:r>
      <w:r w:rsidRPr="00FD2F39">
        <w:rPr>
          <w:rFonts w:ascii="Verdana" w:hAnsi="Verdana" w:hint="eastAsia"/>
          <w:color w:val="132C62"/>
          <w:sz w:val="24"/>
          <w:szCs w:val="28"/>
        </w:rPr>
        <w:t xml:space="preserve"> och yngre. </w:t>
      </w:r>
    </w:p>
    <w:p w14:paraId="535A0EEE" w14:textId="7BBA9CD6" w:rsidR="00FD2F39" w:rsidRPr="00FD2F39" w:rsidRDefault="00FD2F39" w:rsidP="00FD2F39">
      <w:pPr>
        <w:rPr>
          <w:rFonts w:ascii="Verdana" w:hAnsi="Verdana"/>
          <w:color w:val="132C62"/>
          <w:sz w:val="24"/>
          <w:szCs w:val="28"/>
        </w:rPr>
      </w:pPr>
      <w:r w:rsidRPr="00FD2F39">
        <w:rPr>
          <w:rFonts w:ascii="Verdana" w:hAnsi="Verdana" w:hint="eastAsia"/>
          <w:b/>
          <w:bCs/>
          <w:color w:val="132C62"/>
          <w:sz w:val="24"/>
          <w:szCs w:val="28"/>
          <w:u w:val="single"/>
        </w:rPr>
        <w:t>OBS</w:t>
      </w:r>
      <w:r w:rsidR="000B0DFB">
        <w:rPr>
          <w:rFonts w:ascii="Verdana" w:hAnsi="Verdana"/>
          <w:b/>
          <w:bCs/>
          <w:color w:val="132C62"/>
          <w:sz w:val="24"/>
          <w:szCs w:val="28"/>
          <w:u w:val="single"/>
        </w:rPr>
        <w:t>!</w:t>
      </w:r>
      <w:r w:rsidRPr="00FD2F39">
        <w:rPr>
          <w:rFonts w:ascii="Verdana" w:hAnsi="Verdana" w:hint="eastAsia"/>
          <w:b/>
          <w:bCs/>
          <w:color w:val="132C62"/>
          <w:sz w:val="24"/>
          <w:szCs w:val="28"/>
          <w:u w:val="single"/>
        </w:rPr>
        <w:t xml:space="preserve"> HÄR GÄLLER INGA DISPENSER</w:t>
      </w:r>
      <w:r w:rsidRPr="00FD2F39">
        <w:rPr>
          <w:rFonts w:ascii="Verdana" w:hAnsi="Verdana" w:hint="eastAsia"/>
          <w:color w:val="132C62"/>
          <w:sz w:val="24"/>
          <w:szCs w:val="28"/>
        </w:rPr>
        <w:t> </w:t>
      </w:r>
    </w:p>
    <w:p w14:paraId="3069B89C" w14:textId="77777777" w:rsidR="00127461" w:rsidRPr="00FB2DFD" w:rsidRDefault="00127461" w:rsidP="00127461">
      <w:pPr>
        <w:rPr>
          <w:rFonts w:ascii="Verdana" w:hAnsi="Verdana"/>
          <w:color w:val="132C62"/>
          <w:sz w:val="28"/>
          <w:szCs w:val="32"/>
        </w:rPr>
      </w:pPr>
    </w:p>
    <w:p w14:paraId="62DBF43D" w14:textId="18FD0749" w:rsidR="00127461" w:rsidRPr="00FB2DFD" w:rsidRDefault="00127461" w:rsidP="00127461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9F5788">
        <w:rPr>
          <w:rFonts w:ascii="Verdana" w:hAnsi="Verdana"/>
          <w:color w:val="132C62"/>
          <w:sz w:val="24"/>
          <w:szCs w:val="28"/>
        </w:rPr>
        <w:t>3</w:t>
      </w:r>
      <w:r w:rsidRPr="00FB2DFD">
        <w:rPr>
          <w:rFonts w:ascii="Verdana" w:hAnsi="Verdana"/>
          <w:color w:val="132C62"/>
          <w:sz w:val="24"/>
          <w:szCs w:val="28"/>
        </w:rPr>
        <w:t xml:space="preserve"> x 20 min</w:t>
      </w:r>
    </w:p>
    <w:p w14:paraId="2B35B183" w14:textId="473A1176" w:rsidR="00127461" w:rsidRPr="00FB2DFD" w:rsidRDefault="00127461" w:rsidP="00127461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</w:t>
      </w:r>
      <w:r w:rsidR="00B85ACA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>5:7</w:t>
      </w:r>
      <w:r w:rsidR="00344CB4">
        <w:rPr>
          <w:rFonts w:ascii="Verdana" w:hAnsi="Verdana"/>
          <w:color w:val="132C62"/>
          <w:sz w:val="24"/>
          <w:szCs w:val="28"/>
        </w:rPr>
        <w:t>D</w:t>
      </w:r>
      <w:r w:rsidR="00A813F6">
        <w:rPr>
          <w:rFonts w:ascii="Verdana" w:hAnsi="Verdana"/>
          <w:color w:val="132C62"/>
          <w:sz w:val="24"/>
          <w:szCs w:val="28"/>
        </w:rPr>
        <w:t>, t</w:t>
      </w:r>
      <w:r w:rsidRPr="00FB2DFD">
        <w:rPr>
          <w:rFonts w:ascii="Verdana" w:hAnsi="Verdana"/>
          <w:color w:val="132C62"/>
          <w:sz w:val="24"/>
          <w:szCs w:val="28"/>
        </w:rPr>
        <w:t xml:space="preserve">re poäng </w:t>
      </w:r>
      <w:r w:rsidR="009F5788">
        <w:rPr>
          <w:rFonts w:ascii="Verdana" w:hAnsi="Verdana"/>
          <w:color w:val="132C62"/>
          <w:sz w:val="24"/>
          <w:szCs w:val="28"/>
        </w:rPr>
        <w:t>med</w:t>
      </w:r>
      <w:r w:rsidRPr="00FB2DFD">
        <w:rPr>
          <w:rFonts w:ascii="Verdana" w:hAnsi="Verdana"/>
          <w:color w:val="132C62"/>
          <w:sz w:val="24"/>
          <w:szCs w:val="28"/>
        </w:rPr>
        <w:t xml:space="preserve"> overtime och straffar</w:t>
      </w:r>
    </w:p>
    <w:p w14:paraId="1759B615" w14:textId="77777777" w:rsidR="00127461" w:rsidRPr="00FB2DFD" w:rsidRDefault="00127461" w:rsidP="00127461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Resultatrapportering: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69FC22EE" w14:textId="77777777" w:rsidR="006203A8" w:rsidRPr="00FB2DFD" w:rsidRDefault="00127461" w:rsidP="006203A8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6203A8" w:rsidRPr="00FB2DFD">
        <w:rPr>
          <w:rFonts w:ascii="Verdana" w:hAnsi="Verdana" w:hint="eastAsia"/>
          <w:color w:val="132C62"/>
          <w:sz w:val="24"/>
          <w:szCs w:val="28"/>
        </w:rPr>
        <w:t>Periodpaus</w:t>
      </w:r>
      <w:r w:rsidR="006203A8" w:rsidRPr="00FB2DFD">
        <w:rPr>
          <w:rFonts w:ascii="Verdana" w:hAnsi="Verdana"/>
          <w:color w:val="132C62"/>
          <w:sz w:val="24"/>
          <w:szCs w:val="28"/>
        </w:rPr>
        <w:t xml:space="preserve"> 1 är</w:t>
      </w:r>
      <w:r w:rsidR="006203A8" w:rsidRPr="00FB2DFD">
        <w:rPr>
          <w:rFonts w:ascii="Verdana" w:hAnsi="Verdana" w:hint="eastAsia"/>
          <w:color w:val="132C62"/>
          <w:sz w:val="24"/>
          <w:szCs w:val="28"/>
        </w:rPr>
        <w:t xml:space="preserve"> 5 minuter</w:t>
      </w:r>
      <w:r w:rsidR="006203A8" w:rsidRPr="00FB2DFD">
        <w:rPr>
          <w:rFonts w:ascii="Verdana" w:hAnsi="Verdana"/>
          <w:color w:val="132C62"/>
          <w:sz w:val="24"/>
          <w:szCs w:val="28"/>
        </w:rPr>
        <w:t xml:space="preserve">, vid behov </w:t>
      </w:r>
      <w:r w:rsidR="006203A8">
        <w:rPr>
          <w:rFonts w:ascii="Verdana" w:hAnsi="Verdana"/>
          <w:color w:val="132C62"/>
          <w:sz w:val="24"/>
          <w:szCs w:val="28"/>
        </w:rPr>
        <w:t xml:space="preserve">av </w:t>
      </w:r>
      <w:r w:rsidR="006203A8" w:rsidRPr="00FB2DFD">
        <w:rPr>
          <w:rFonts w:ascii="Verdana" w:hAnsi="Verdana" w:hint="eastAsia"/>
          <w:color w:val="132C62"/>
          <w:sz w:val="24"/>
          <w:szCs w:val="28"/>
        </w:rPr>
        <w:t xml:space="preserve">spolning </w:t>
      </w:r>
      <w:r w:rsidR="006203A8">
        <w:rPr>
          <w:rFonts w:ascii="Verdana" w:hAnsi="Verdana"/>
          <w:color w:val="132C62"/>
          <w:sz w:val="24"/>
          <w:szCs w:val="28"/>
        </w:rPr>
        <w:t xml:space="preserve">(valfritt) </w:t>
      </w:r>
      <w:r w:rsidR="006203A8" w:rsidRPr="00FB2DFD">
        <w:rPr>
          <w:rFonts w:ascii="Verdana" w:hAnsi="Verdana" w:hint="eastAsia"/>
          <w:color w:val="132C62"/>
          <w:sz w:val="24"/>
          <w:szCs w:val="28"/>
        </w:rPr>
        <w:t>är periodpausen 15 minuter.  </w:t>
      </w:r>
    </w:p>
    <w:p w14:paraId="08D50711" w14:textId="77777777" w:rsidR="006203A8" w:rsidRPr="00FB2DFD" w:rsidRDefault="006203A8" w:rsidP="006203A8">
      <w:pPr>
        <w:spacing w:line="276" w:lineRule="auto"/>
        <w:ind w:left="3910"/>
        <w:rPr>
          <w:rFonts w:ascii="Verdana" w:hAnsi="Verdana"/>
          <w:color w:val="132C62"/>
          <w:sz w:val="24"/>
          <w:szCs w:val="28"/>
        </w:rPr>
      </w:pPr>
      <w:r w:rsidRPr="00B32BCE">
        <w:rPr>
          <w:rFonts w:ascii="Verdana" w:hAnsi="Verdana" w:hint="eastAsia"/>
          <w:color w:val="132C62"/>
          <w:sz w:val="24"/>
          <w:szCs w:val="28"/>
        </w:rPr>
        <w:t xml:space="preserve">Periodpaus </w:t>
      </w:r>
      <w:r w:rsidRPr="00FB2DFD">
        <w:rPr>
          <w:rFonts w:ascii="Verdana" w:hAnsi="Verdana"/>
          <w:color w:val="132C62"/>
          <w:sz w:val="24"/>
          <w:szCs w:val="28"/>
        </w:rPr>
        <w:t xml:space="preserve">2 är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15 minuter </w:t>
      </w:r>
      <w:r w:rsidRPr="00FB2DFD">
        <w:rPr>
          <w:rFonts w:ascii="Verdana" w:hAnsi="Verdana"/>
          <w:color w:val="132C62"/>
          <w:sz w:val="24"/>
          <w:szCs w:val="28"/>
        </w:rPr>
        <w:t xml:space="preserve">och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obligatorisk spolning </w:t>
      </w:r>
      <w:r w:rsidRPr="00FB2DFD">
        <w:rPr>
          <w:rFonts w:ascii="Verdana" w:hAnsi="Verdana"/>
          <w:color w:val="132C62"/>
          <w:sz w:val="24"/>
          <w:szCs w:val="28"/>
        </w:rPr>
        <w:t xml:space="preserve">ska ske. </w:t>
      </w:r>
    </w:p>
    <w:p w14:paraId="27773A38" w14:textId="6F7CC6C1" w:rsidR="00127461" w:rsidRPr="00FB2DFD" w:rsidRDefault="00127461" w:rsidP="006203A8">
      <w:pPr>
        <w:spacing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24014A7E" w14:textId="64EBE51E" w:rsidR="00127461" w:rsidRPr="00FB2DFD" w:rsidRDefault="00127461" w:rsidP="00127461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570799">
        <w:rPr>
          <w:rFonts w:ascii="Verdana" w:hAnsi="Verdana"/>
          <w:color w:val="132C62"/>
          <w:sz w:val="24"/>
          <w:szCs w:val="28"/>
        </w:rPr>
        <w:t>Valfri</w:t>
      </w:r>
    </w:p>
    <w:p w14:paraId="60937693" w14:textId="58E63E59" w:rsidR="00127461" w:rsidRPr="00FB2DFD" w:rsidRDefault="00127461" w:rsidP="00127461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Sista speldag grundserie:</w:t>
      </w:r>
      <w:r w:rsidR="00570799">
        <w:rPr>
          <w:rFonts w:ascii="Verdana" w:hAnsi="Verdana"/>
          <w:color w:val="132C62"/>
          <w:sz w:val="24"/>
          <w:szCs w:val="28"/>
        </w:rPr>
        <w:tab/>
      </w:r>
      <w:r w:rsidR="00570799" w:rsidRPr="002254B1">
        <w:rPr>
          <w:rFonts w:ascii="Verdana" w:hAnsi="Verdana"/>
          <w:color w:val="132C62"/>
          <w:sz w:val="24"/>
          <w:szCs w:val="28"/>
        </w:rPr>
        <w:t>202</w:t>
      </w:r>
      <w:r w:rsidR="005C7005" w:rsidRPr="002254B1">
        <w:rPr>
          <w:rFonts w:ascii="Verdana" w:hAnsi="Verdana"/>
          <w:color w:val="132C62"/>
          <w:sz w:val="24"/>
          <w:szCs w:val="28"/>
        </w:rPr>
        <w:t>7-</w:t>
      </w:r>
      <w:r w:rsidR="00BA48F7" w:rsidRPr="002254B1">
        <w:rPr>
          <w:rFonts w:ascii="Verdana" w:hAnsi="Verdana"/>
          <w:color w:val="132C62"/>
          <w:sz w:val="24"/>
          <w:szCs w:val="28"/>
        </w:rPr>
        <w:t>02-2</w:t>
      </w:r>
      <w:r w:rsidR="008E037B">
        <w:rPr>
          <w:rFonts w:ascii="Verdana" w:hAnsi="Verdana"/>
          <w:color w:val="132C62"/>
          <w:sz w:val="24"/>
          <w:szCs w:val="28"/>
        </w:rPr>
        <w:t>1</w:t>
      </w:r>
    </w:p>
    <w:p w14:paraId="2F68135F" w14:textId="77777777" w:rsidR="00127461" w:rsidRDefault="00127461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054A449B" w14:textId="77777777" w:rsidR="00BC292D" w:rsidRDefault="00BC292D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061154DD" w14:textId="77777777" w:rsidR="00BC292D" w:rsidRDefault="00BC292D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048A9376" w14:textId="77777777" w:rsidR="00BC292D" w:rsidRDefault="00BC292D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040F8621" w14:textId="77777777" w:rsidR="00BC292D" w:rsidRDefault="00BC292D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0217071A" w14:textId="77777777" w:rsidR="00BC292D" w:rsidRDefault="00BC292D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773B86C2" w14:textId="77777777" w:rsidR="00DC1036" w:rsidRDefault="00DC1036" w:rsidP="0043313E">
      <w:pPr>
        <w:spacing w:before="240" w:line="276" w:lineRule="auto"/>
        <w:ind w:left="3910" w:hanging="3910"/>
        <w:rPr>
          <w:rFonts w:ascii="Verdana" w:hAnsi="Verdana"/>
          <w:b/>
          <w:bCs/>
          <w:color w:val="132C62"/>
          <w:sz w:val="24"/>
          <w:szCs w:val="28"/>
        </w:rPr>
      </w:pPr>
    </w:p>
    <w:p w14:paraId="7BF13EC3" w14:textId="61208EA5" w:rsidR="00DC1036" w:rsidRPr="00FB2DFD" w:rsidRDefault="00DC1036" w:rsidP="00DC1036">
      <w:pPr>
        <w:pStyle w:val="Rubrik1"/>
        <w:rPr>
          <w:rFonts w:ascii="Verdana" w:hAnsi="Verdana"/>
          <w:b/>
          <w:bCs/>
          <w:color w:val="132C62"/>
        </w:rPr>
      </w:pPr>
      <w:bookmarkStart w:id="54" w:name="_Toc239155503"/>
      <w:r>
        <w:rPr>
          <w:rFonts w:ascii="Verdana" w:hAnsi="Verdana"/>
          <w:b/>
          <w:bCs/>
          <w:color w:val="132C62"/>
        </w:rPr>
        <w:lastRenderedPageBreak/>
        <w:t>Rekreationsserien</w:t>
      </w:r>
      <w:bookmarkEnd w:id="54"/>
    </w:p>
    <w:p w14:paraId="152E59EA" w14:textId="77777777" w:rsidR="00DC1036" w:rsidRPr="00FB2DFD" w:rsidRDefault="00DC1036" w:rsidP="00DC1036">
      <w:pPr>
        <w:rPr>
          <w:rFonts w:ascii="Verdana" w:hAnsi="Verdana"/>
          <w:color w:val="132C62"/>
          <w:sz w:val="28"/>
          <w:szCs w:val="32"/>
        </w:rPr>
      </w:pPr>
    </w:p>
    <w:p w14:paraId="2E3C1CC8" w14:textId="77777777" w:rsidR="00DC1036" w:rsidRPr="00FB2DFD" w:rsidRDefault="00DC1036" w:rsidP="00DC1036">
      <w:pPr>
        <w:spacing w:before="240" w:line="276" w:lineRule="auto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Matchtid</w:t>
      </w:r>
      <w:r w:rsidRPr="00FB2DFD">
        <w:rPr>
          <w:rFonts w:ascii="Verdana" w:hAnsi="Verdana"/>
          <w:color w:val="132C62"/>
          <w:sz w:val="24"/>
          <w:szCs w:val="28"/>
        </w:rPr>
        <w:t>: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3</w:t>
      </w:r>
      <w:r w:rsidRPr="00FB2DFD">
        <w:rPr>
          <w:rFonts w:ascii="Verdana" w:hAnsi="Verdana"/>
          <w:color w:val="132C62"/>
          <w:sz w:val="24"/>
          <w:szCs w:val="28"/>
        </w:rPr>
        <w:t xml:space="preserve"> x 20 min</w:t>
      </w:r>
    </w:p>
    <w:p w14:paraId="5328F607" w14:textId="10E80301" w:rsidR="00DC1036" w:rsidRPr="00FB2DFD" w:rsidRDefault="00DC1036" w:rsidP="00DC1036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Seriemetod: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  <w:t>SIF TB §5:7</w:t>
      </w:r>
      <w:r w:rsidR="00344CB4">
        <w:rPr>
          <w:rFonts w:ascii="Verdana" w:hAnsi="Verdana"/>
          <w:color w:val="132C62"/>
          <w:sz w:val="24"/>
          <w:szCs w:val="28"/>
        </w:rPr>
        <w:t>D</w:t>
      </w:r>
      <w:r w:rsidR="00A813F6">
        <w:rPr>
          <w:rFonts w:ascii="Verdana" w:hAnsi="Verdana"/>
          <w:color w:val="132C62"/>
          <w:sz w:val="24"/>
          <w:szCs w:val="28"/>
        </w:rPr>
        <w:t>, t</w:t>
      </w:r>
      <w:r w:rsidRPr="00FB2DFD">
        <w:rPr>
          <w:rFonts w:ascii="Verdana" w:hAnsi="Verdana"/>
          <w:color w:val="132C62"/>
          <w:sz w:val="24"/>
          <w:szCs w:val="28"/>
        </w:rPr>
        <w:t xml:space="preserve">re poäng </w:t>
      </w:r>
      <w:r>
        <w:rPr>
          <w:rFonts w:ascii="Verdana" w:hAnsi="Verdana"/>
          <w:color w:val="132C62"/>
          <w:sz w:val="24"/>
          <w:szCs w:val="28"/>
        </w:rPr>
        <w:t>med</w:t>
      </w:r>
      <w:r w:rsidRPr="00FB2DFD">
        <w:rPr>
          <w:rFonts w:ascii="Verdana" w:hAnsi="Verdana"/>
          <w:color w:val="132C62"/>
          <w:sz w:val="24"/>
          <w:szCs w:val="28"/>
        </w:rPr>
        <w:t xml:space="preserve"> overtime och straffar</w:t>
      </w:r>
    </w:p>
    <w:p w14:paraId="65734E6C" w14:textId="77777777" w:rsidR="00DC1036" w:rsidRDefault="00DC1036" w:rsidP="00DC1036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Resultatrapportering: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  <w:t>OVR Light</w:t>
      </w:r>
    </w:p>
    <w:p w14:paraId="7368E009" w14:textId="4507A985" w:rsidR="00B81269" w:rsidRPr="00FB2DFD" w:rsidRDefault="00B81269" w:rsidP="00DC1036">
      <w:pPr>
        <w:spacing w:before="240" w:line="276" w:lineRule="auto"/>
        <w:ind w:left="2608" w:hanging="2608"/>
        <w:rPr>
          <w:rFonts w:ascii="Verdana" w:hAnsi="Verdana"/>
          <w:color w:val="132C62"/>
          <w:sz w:val="24"/>
          <w:szCs w:val="28"/>
        </w:rPr>
      </w:pPr>
      <w:r>
        <w:rPr>
          <w:rFonts w:ascii="Verdana" w:hAnsi="Verdana"/>
          <w:b/>
          <w:bCs/>
          <w:color w:val="132C62"/>
          <w:sz w:val="24"/>
          <w:szCs w:val="28"/>
        </w:rPr>
        <w:t>Övrigt:</w:t>
      </w:r>
      <w:r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ab/>
        <w:t>Tvådomarsystem</w:t>
      </w:r>
    </w:p>
    <w:p w14:paraId="6E86077C" w14:textId="77777777" w:rsidR="001B5F4B" w:rsidRPr="00FB2DFD" w:rsidRDefault="00DC1036" w:rsidP="001B5F4B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Periodpaus: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="001B5F4B" w:rsidRPr="00FB2DFD">
        <w:rPr>
          <w:rFonts w:ascii="Verdana" w:hAnsi="Verdana" w:hint="eastAsia"/>
          <w:color w:val="132C62"/>
          <w:sz w:val="24"/>
          <w:szCs w:val="28"/>
        </w:rPr>
        <w:t>Periodpaus</w:t>
      </w:r>
      <w:r w:rsidR="001B5F4B" w:rsidRPr="00FB2DFD">
        <w:rPr>
          <w:rFonts w:ascii="Verdana" w:hAnsi="Verdana"/>
          <w:color w:val="132C62"/>
          <w:sz w:val="24"/>
          <w:szCs w:val="28"/>
        </w:rPr>
        <w:t xml:space="preserve"> 1 är</w:t>
      </w:r>
      <w:r w:rsidR="001B5F4B" w:rsidRPr="00FB2DFD">
        <w:rPr>
          <w:rFonts w:ascii="Verdana" w:hAnsi="Verdana" w:hint="eastAsia"/>
          <w:color w:val="132C62"/>
          <w:sz w:val="24"/>
          <w:szCs w:val="28"/>
        </w:rPr>
        <w:t xml:space="preserve"> 5 minuter</w:t>
      </w:r>
      <w:r w:rsidR="001B5F4B" w:rsidRPr="00FB2DFD">
        <w:rPr>
          <w:rFonts w:ascii="Verdana" w:hAnsi="Verdana"/>
          <w:color w:val="132C62"/>
          <w:sz w:val="24"/>
          <w:szCs w:val="28"/>
        </w:rPr>
        <w:t xml:space="preserve">, vid behov </w:t>
      </w:r>
      <w:r w:rsidR="001B5F4B">
        <w:rPr>
          <w:rFonts w:ascii="Verdana" w:hAnsi="Verdana"/>
          <w:color w:val="132C62"/>
          <w:sz w:val="24"/>
          <w:szCs w:val="28"/>
        </w:rPr>
        <w:t xml:space="preserve">av </w:t>
      </w:r>
      <w:r w:rsidR="001B5F4B" w:rsidRPr="00FB2DFD">
        <w:rPr>
          <w:rFonts w:ascii="Verdana" w:hAnsi="Verdana" w:hint="eastAsia"/>
          <w:color w:val="132C62"/>
          <w:sz w:val="24"/>
          <w:szCs w:val="28"/>
        </w:rPr>
        <w:t xml:space="preserve">spolning </w:t>
      </w:r>
      <w:r w:rsidR="001B5F4B">
        <w:rPr>
          <w:rFonts w:ascii="Verdana" w:hAnsi="Verdana"/>
          <w:color w:val="132C62"/>
          <w:sz w:val="24"/>
          <w:szCs w:val="28"/>
        </w:rPr>
        <w:t xml:space="preserve">(valfritt) </w:t>
      </w:r>
      <w:r w:rsidR="001B5F4B" w:rsidRPr="00FB2DFD">
        <w:rPr>
          <w:rFonts w:ascii="Verdana" w:hAnsi="Verdana" w:hint="eastAsia"/>
          <w:color w:val="132C62"/>
          <w:sz w:val="24"/>
          <w:szCs w:val="28"/>
        </w:rPr>
        <w:t>är periodpausen 15 minuter.  </w:t>
      </w:r>
    </w:p>
    <w:p w14:paraId="26DA026E" w14:textId="77777777" w:rsidR="001B5F4B" w:rsidRPr="00FB2DFD" w:rsidRDefault="001B5F4B" w:rsidP="001B5F4B">
      <w:pPr>
        <w:spacing w:line="276" w:lineRule="auto"/>
        <w:ind w:left="3910"/>
        <w:rPr>
          <w:rFonts w:ascii="Verdana" w:hAnsi="Verdana"/>
          <w:color w:val="132C62"/>
          <w:sz w:val="24"/>
          <w:szCs w:val="28"/>
        </w:rPr>
      </w:pPr>
      <w:r w:rsidRPr="00B32BCE">
        <w:rPr>
          <w:rFonts w:ascii="Verdana" w:hAnsi="Verdana" w:hint="eastAsia"/>
          <w:color w:val="132C62"/>
          <w:sz w:val="24"/>
          <w:szCs w:val="28"/>
        </w:rPr>
        <w:t xml:space="preserve">Periodpaus </w:t>
      </w:r>
      <w:r w:rsidRPr="00FB2DFD">
        <w:rPr>
          <w:rFonts w:ascii="Verdana" w:hAnsi="Verdana"/>
          <w:color w:val="132C62"/>
          <w:sz w:val="24"/>
          <w:szCs w:val="28"/>
        </w:rPr>
        <w:t xml:space="preserve">2 är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15 minuter </w:t>
      </w:r>
      <w:r w:rsidRPr="00FB2DFD">
        <w:rPr>
          <w:rFonts w:ascii="Verdana" w:hAnsi="Verdana"/>
          <w:color w:val="132C62"/>
          <w:sz w:val="24"/>
          <w:szCs w:val="28"/>
        </w:rPr>
        <w:t xml:space="preserve">och </w:t>
      </w:r>
      <w:r w:rsidRPr="00B32BCE">
        <w:rPr>
          <w:rFonts w:ascii="Verdana" w:hAnsi="Verdana" w:hint="eastAsia"/>
          <w:color w:val="132C62"/>
          <w:sz w:val="24"/>
          <w:szCs w:val="28"/>
        </w:rPr>
        <w:t xml:space="preserve">obligatorisk spolning </w:t>
      </w:r>
      <w:r w:rsidRPr="00FB2DFD">
        <w:rPr>
          <w:rFonts w:ascii="Verdana" w:hAnsi="Verdana"/>
          <w:color w:val="132C62"/>
          <w:sz w:val="24"/>
          <w:szCs w:val="28"/>
        </w:rPr>
        <w:t xml:space="preserve">ska ske. </w:t>
      </w:r>
    </w:p>
    <w:p w14:paraId="0D921CB0" w14:textId="149BFC79" w:rsidR="00DC1036" w:rsidRPr="00FB2DFD" w:rsidRDefault="00DC1036" w:rsidP="001B5F4B">
      <w:pPr>
        <w:spacing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Administrerande förbund: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 w:hint="eastAsia"/>
          <w:color w:val="132C62"/>
          <w:sz w:val="24"/>
          <w:szCs w:val="28"/>
        </w:rPr>
        <w:t>Skånes Ishockeyförbund </w:t>
      </w:r>
    </w:p>
    <w:p w14:paraId="39634C27" w14:textId="77777777" w:rsidR="00DC1036" w:rsidRPr="00FB2DFD" w:rsidRDefault="00DC1036" w:rsidP="00DC1036">
      <w:pPr>
        <w:spacing w:before="240" w:line="276" w:lineRule="auto"/>
        <w:ind w:left="3910" w:hanging="3910"/>
        <w:rPr>
          <w:rFonts w:ascii="Verdana" w:hAnsi="Verdana"/>
          <w:color w:val="132C62"/>
          <w:sz w:val="24"/>
          <w:szCs w:val="28"/>
        </w:rPr>
      </w:pPr>
      <w:r w:rsidRPr="00FB2DFD">
        <w:rPr>
          <w:rFonts w:ascii="Verdana" w:hAnsi="Verdana"/>
          <w:b/>
          <w:bCs/>
          <w:color w:val="132C62"/>
          <w:sz w:val="24"/>
          <w:szCs w:val="28"/>
        </w:rPr>
        <w:t>Speldag:</w:t>
      </w:r>
      <w:r w:rsidRPr="00FB2DFD">
        <w:rPr>
          <w:rFonts w:ascii="Verdana" w:hAnsi="Verdana"/>
          <w:color w:val="132C62"/>
          <w:sz w:val="24"/>
          <w:szCs w:val="28"/>
        </w:rPr>
        <w:t xml:space="preserve"> </w:t>
      </w:r>
      <w:r w:rsidRPr="00FB2DFD">
        <w:rPr>
          <w:rFonts w:ascii="Verdana" w:hAnsi="Verdana"/>
          <w:color w:val="132C62"/>
          <w:sz w:val="24"/>
          <w:szCs w:val="28"/>
        </w:rPr>
        <w:tab/>
      </w:r>
      <w:r w:rsidRPr="00FB2DFD">
        <w:rPr>
          <w:rFonts w:ascii="Verdana" w:hAnsi="Verdana"/>
          <w:color w:val="132C62"/>
          <w:sz w:val="24"/>
          <w:szCs w:val="28"/>
        </w:rPr>
        <w:tab/>
      </w:r>
      <w:r>
        <w:rPr>
          <w:rFonts w:ascii="Verdana" w:hAnsi="Verdana"/>
          <w:color w:val="132C62"/>
          <w:sz w:val="24"/>
          <w:szCs w:val="28"/>
        </w:rPr>
        <w:t>Valfri</w:t>
      </w:r>
    </w:p>
    <w:p w14:paraId="44153078" w14:textId="77777777" w:rsidR="00DC1036" w:rsidRPr="0043313E" w:rsidRDefault="00DC1036" w:rsidP="00B81269">
      <w:pPr>
        <w:spacing w:before="240" w:line="276" w:lineRule="auto"/>
        <w:rPr>
          <w:rFonts w:ascii="Verdana" w:hAnsi="Verdana"/>
          <w:b/>
          <w:bCs/>
          <w:color w:val="132C62"/>
          <w:sz w:val="24"/>
          <w:szCs w:val="28"/>
        </w:rPr>
      </w:pPr>
    </w:p>
    <w:p w14:paraId="0924D200" w14:textId="649912D4" w:rsidR="00DF3A60" w:rsidRDefault="005C01B2" w:rsidP="005C01B2">
      <w:pPr>
        <w:rPr>
          <w:highlight w:val="yellow"/>
        </w:rPr>
      </w:pPr>
      <w:r>
        <w:rPr>
          <w:highlight w:val="yellow"/>
        </w:rPr>
        <w:br w:type="page"/>
      </w:r>
    </w:p>
    <w:sdt>
      <w:sdtPr>
        <w:rPr>
          <w:color w:val="auto"/>
        </w:rPr>
        <w:id w:val="1018050990"/>
        <w:docPartObj>
          <w:docPartGallery w:val="Cover Pages"/>
        </w:docPartObj>
      </w:sdtPr>
      <w:sdtEndPr>
        <w:rPr>
          <w:highlight w:val="yellow"/>
        </w:rPr>
      </w:sdtEndPr>
      <w:sdtContent>
        <w:p w14:paraId="68212AF4" w14:textId="60CD7899" w:rsidR="005C01B2" w:rsidRPr="00412FE2" w:rsidRDefault="005C01B2" w:rsidP="005C01B2">
          <w:pPr>
            <w:pStyle w:val="brdvit"/>
            <w:rPr>
              <w:rFonts w:ascii="Verdana" w:hAnsi="Verdana"/>
            </w:rPr>
          </w:pPr>
          <w:r w:rsidRPr="00412FE2">
            <w:rPr>
              <w:rFonts w:ascii="Verdana" w:hAnsi="Verdana"/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1" locked="0" layoutInCell="1" allowOverlap="1" wp14:anchorId="4E46A1C0" wp14:editId="06B8291B">
                    <wp:simplePos x="0" y="0"/>
                    <wp:positionH relativeFrom="page">
                      <wp:posOffset>16510</wp:posOffset>
                    </wp:positionH>
                    <wp:positionV relativeFrom="page">
                      <wp:posOffset>4758</wp:posOffset>
                    </wp:positionV>
                    <wp:extent cx="7534275" cy="10688320"/>
                    <wp:effectExtent l="0" t="0" r="9525" b="0"/>
                    <wp:wrapNone/>
                    <wp:docPr id="29" name="Rektangel 2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34275" cy="106883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adec="http://schemas.microsoft.com/office/drawing/2017/decorative" xmlns:pic="http://schemas.openxmlformats.org/drawingml/2006/picture" xmlns:arto="http://schemas.microsoft.com/office/word/2006/arto">
                <w:pict w14:anchorId="61147312">
                  <v:rect id="Rektangel 29" style="position:absolute;margin-left:1.3pt;margin-top:.35pt;width:593.25pt;height:841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02850 [3215]" stroked="f" strokeweight="1pt" w14:anchorId="37DADE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">
                    <w10:wrap anchorx="page" anchory="page"/>
                  </v:rect>
                </w:pict>
              </mc:Fallback>
            </mc:AlternateContent>
          </w:r>
        </w:p>
        <w:p w14:paraId="5B79B399" w14:textId="77777777" w:rsidR="005C01B2" w:rsidRDefault="005C01B2" w:rsidP="005C01B2">
          <w:pPr>
            <w:rPr>
              <w:highlight w:val="yellow"/>
            </w:rPr>
          </w:pPr>
        </w:p>
        <w:p w14:paraId="66EBD011" w14:textId="77777777" w:rsidR="005C01B2" w:rsidRDefault="005C01B2" w:rsidP="005C01B2">
          <w:pPr>
            <w:rPr>
              <w:noProof/>
              <w:color w:val="FFFFFF" w:themeColor="background1"/>
              <w:sz w:val="16"/>
              <w:szCs w:val="18"/>
            </w:rPr>
          </w:pPr>
        </w:p>
        <w:p w14:paraId="7F9A140F" w14:textId="77777777" w:rsidR="005C01B2" w:rsidRDefault="005C01B2" w:rsidP="005C01B2"/>
        <w:p w14:paraId="55007544" w14:textId="77777777" w:rsidR="005C01B2" w:rsidRDefault="005C01B2" w:rsidP="005C01B2">
          <w:pPr>
            <w:rPr>
              <w:highlight w:val="yellow"/>
            </w:rPr>
          </w:pPr>
        </w:p>
        <w:p w14:paraId="0D9F8840" w14:textId="77777777" w:rsidR="005C01B2" w:rsidRDefault="00000000" w:rsidP="005C01B2">
          <w:pPr>
            <w:rPr>
              <w:highlight w:val="yellow"/>
            </w:rPr>
          </w:pPr>
        </w:p>
      </w:sdtContent>
    </w:sdt>
    <w:p w14:paraId="3C3AAADC" w14:textId="77777777" w:rsidR="005C01B2" w:rsidRPr="004A7520" w:rsidRDefault="005C01B2" w:rsidP="005C01B2">
      <w:pPr>
        <w:rPr>
          <w:color w:val="FFFFFF" w:themeColor="background1"/>
        </w:rPr>
      </w:pPr>
    </w:p>
    <w:p w14:paraId="31B988D3" w14:textId="08D5F2E1" w:rsidR="005C01B2" w:rsidRPr="002A7E22" w:rsidRDefault="005C01B2" w:rsidP="002A7E22">
      <w:pPr>
        <w:rPr>
          <w:highlight w:val="yellow"/>
        </w:rPr>
      </w:pPr>
    </w:p>
    <w:p w14:paraId="35C2C465" w14:textId="77777777" w:rsidR="002A7E22" w:rsidRPr="002A7E22" w:rsidRDefault="002A7E22" w:rsidP="002A7E22">
      <w:pPr>
        <w:rPr>
          <w:highlight w:val="yellow"/>
        </w:rPr>
      </w:pPr>
    </w:p>
    <w:p w14:paraId="0BF523F2" w14:textId="77777777" w:rsidR="002A7E22" w:rsidRPr="002A7E22" w:rsidRDefault="002A7E22" w:rsidP="002A7E22">
      <w:pPr>
        <w:rPr>
          <w:highlight w:val="yellow"/>
        </w:rPr>
      </w:pPr>
    </w:p>
    <w:p w14:paraId="5670B8CE" w14:textId="1AC1FBFF" w:rsidR="002A7E22" w:rsidRPr="002A7E22" w:rsidRDefault="00B81269" w:rsidP="002A7E22">
      <w:pPr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1EED25DA" wp14:editId="2274CBF3">
            <wp:simplePos x="0" y="0"/>
            <wp:positionH relativeFrom="column">
              <wp:posOffset>-421005</wp:posOffset>
            </wp:positionH>
            <wp:positionV relativeFrom="paragraph">
              <wp:posOffset>4387215</wp:posOffset>
            </wp:positionV>
            <wp:extent cx="972000" cy="972000"/>
            <wp:effectExtent l="0" t="0" r="0" b="0"/>
            <wp:wrapSquare wrapText="bothSides"/>
            <wp:docPr id="1140243506" name="Bildobjekt 7" descr="En bild som visar emblem, prydnad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75657" name="Bildobjekt 7" descr="En bild som visar emblem, prydnad, symbol, logotyp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A7E22" w:rsidRPr="002A7E22" w:rsidSect="00B32B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794" w:bottom="1418" w:left="2013" w:header="79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825B" w14:textId="77777777" w:rsidR="009C6D43" w:rsidRDefault="009C6D43" w:rsidP="00F34448">
      <w:pPr>
        <w:spacing w:after="0" w:line="240" w:lineRule="auto"/>
      </w:pPr>
      <w:r>
        <w:separator/>
      </w:r>
    </w:p>
  </w:endnote>
  <w:endnote w:type="continuationSeparator" w:id="0">
    <w:p w14:paraId="55F25DEC" w14:textId="77777777" w:rsidR="009C6D43" w:rsidRDefault="009C6D43" w:rsidP="00F34448">
      <w:pPr>
        <w:spacing w:after="0" w:line="240" w:lineRule="auto"/>
      </w:pPr>
      <w:r>
        <w:continuationSeparator/>
      </w:r>
    </w:p>
  </w:endnote>
  <w:endnote w:type="continuationNotice" w:id="1">
    <w:p w14:paraId="7231E8A6" w14:textId="77777777" w:rsidR="009C6D43" w:rsidRDefault="009C6D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ex 70 Regular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ex Display 100 Black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lex 90 Bold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5E525" w14:textId="77777777" w:rsidR="006D7EE3" w:rsidRDefault="006D7EE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209899"/>
      <w:docPartObj>
        <w:docPartGallery w:val="Page Numbers (Bottom of Page)"/>
        <w:docPartUnique/>
      </w:docPartObj>
    </w:sdtPr>
    <w:sdtContent>
      <w:p w14:paraId="442D300C" w14:textId="006647C3" w:rsidR="00B32BCE" w:rsidRDefault="00B32BCE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FAB502" w14:textId="77777777" w:rsidR="00065F61" w:rsidRPr="00F47E85" w:rsidRDefault="00065F61">
    <w:pPr>
      <w:pStyle w:val="Sidfo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E26F4" w14:textId="77777777" w:rsidR="006D7EE3" w:rsidRDefault="006D7E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B52B" w14:textId="77777777" w:rsidR="009C6D43" w:rsidRDefault="009C6D43" w:rsidP="00F34448">
      <w:pPr>
        <w:spacing w:after="0" w:line="240" w:lineRule="auto"/>
      </w:pPr>
      <w:r>
        <w:separator/>
      </w:r>
    </w:p>
  </w:footnote>
  <w:footnote w:type="continuationSeparator" w:id="0">
    <w:p w14:paraId="0D2F791B" w14:textId="77777777" w:rsidR="009C6D43" w:rsidRDefault="009C6D43" w:rsidP="00F34448">
      <w:pPr>
        <w:spacing w:after="0" w:line="240" w:lineRule="auto"/>
      </w:pPr>
      <w:r>
        <w:continuationSeparator/>
      </w:r>
    </w:p>
  </w:footnote>
  <w:footnote w:type="continuationNotice" w:id="1">
    <w:p w14:paraId="1D528177" w14:textId="77777777" w:rsidR="009C6D43" w:rsidRDefault="009C6D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3EDF7" w14:textId="77777777" w:rsidR="006D7EE3" w:rsidRDefault="006D7EE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D55CC" w14:textId="19BF4DCA" w:rsidR="00602699" w:rsidRPr="00065F61" w:rsidRDefault="00467753" w:rsidP="00602699">
    <w:pPr>
      <w:pStyle w:val="Sidhuvud"/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F20B0A1" wp14:editId="0424F9EB">
              <wp:simplePos x="0" y="0"/>
              <wp:positionH relativeFrom="margin">
                <wp:align>right</wp:align>
              </wp:positionH>
              <wp:positionV relativeFrom="paragraph">
                <wp:posOffset>-3617</wp:posOffset>
              </wp:positionV>
              <wp:extent cx="2536825" cy="1404620"/>
              <wp:effectExtent l="0" t="0" r="0" b="10160"/>
              <wp:wrapSquare wrapText="bothSides"/>
              <wp:docPr id="217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8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526194" w14:textId="77777777" w:rsidR="00602699" w:rsidRPr="00393FBE" w:rsidRDefault="00B92884" w:rsidP="00602699">
                          <w:pPr>
                            <w:pStyle w:val="Sidhuvudrubrik"/>
                            <w:jc w:val="right"/>
                            <w:rPr>
                              <w:rFonts w:ascii="Verdana" w:hAnsi="Verdana"/>
                            </w:rPr>
                          </w:pPr>
                          <w:r w:rsidRPr="00393FBE">
                            <w:rPr>
                              <w:rFonts w:ascii="Verdana" w:hAnsi="Verdana"/>
                            </w:rPr>
                            <w:t>skånes</w:t>
                          </w:r>
                          <w:r w:rsidR="00602699" w:rsidRPr="00393FBE">
                            <w:rPr>
                              <w:rFonts w:ascii="Verdana" w:hAnsi="Verdana"/>
                            </w:rPr>
                            <w:t xml:space="preserve"> Ishockeyförbund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20B0A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&quot;&quot;" style="position:absolute;margin-left:148.55pt;margin-top:-.3pt;width:199.75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" filled="f" stroked="f">
              <v:textbox style="mso-fit-shape-to-text:t" inset="0,0,0,0">
                <w:txbxContent>
                  <w:p w14:paraId="40526194" w14:textId="77777777" w:rsidR="00602699" w:rsidRPr="00393FBE" w:rsidRDefault="00B92884" w:rsidP="00602699">
                    <w:pPr>
                      <w:pStyle w:val="Sidhuvudrubrik"/>
                      <w:jc w:val="right"/>
                      <w:rPr>
                        <w:rFonts w:ascii="Verdana" w:hAnsi="Verdana"/>
                      </w:rPr>
                    </w:pPr>
                    <w:r w:rsidRPr="00393FBE">
                      <w:rPr>
                        <w:rFonts w:ascii="Verdana" w:hAnsi="Verdana"/>
                      </w:rPr>
                      <w:t>skånes</w:t>
                    </w:r>
                    <w:r w:rsidR="00602699" w:rsidRPr="00393FBE">
                      <w:rPr>
                        <w:rFonts w:ascii="Verdana" w:hAnsi="Verdana"/>
                      </w:rPr>
                      <w:t xml:space="preserve"> Ishockeyförbund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B92884">
      <w:drawing>
        <wp:inline distT="0" distB="0" distL="0" distR="0" wp14:anchorId="19944F4A" wp14:editId="69B29615">
          <wp:extent cx="972000" cy="972000"/>
          <wp:effectExtent l="0" t="0" r="0" b="0"/>
          <wp:docPr id="1427575657" name="Bildobjekt 7" descr="En bild som visar emblem, prydnad, symbol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575657" name="Bildobjekt 7" descr="En bild som visar emblem, prydnad, symbol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20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7169CB" w14:textId="77777777" w:rsidR="00602699" w:rsidRDefault="00602699" w:rsidP="00602699">
    <w:pPr>
      <w:pStyle w:val="Sidfot"/>
    </w:pPr>
  </w:p>
  <w:p w14:paraId="3FF48629" w14:textId="77777777" w:rsidR="00602699" w:rsidRPr="00A412E8" w:rsidRDefault="00602699" w:rsidP="00602699">
    <w:pPr>
      <w:pStyle w:val="Sidhuvud"/>
      <w:rPr>
        <w:lang w:val="en-US"/>
      </w:rPr>
    </w:pPr>
  </w:p>
  <w:p w14:paraId="22CB9E93" w14:textId="77777777" w:rsidR="00F34448" w:rsidRPr="00602699" w:rsidRDefault="00F34448" w:rsidP="0060269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9C6B" w14:textId="77777777" w:rsidR="006D7EE3" w:rsidRDefault="006D7E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2506A"/>
    <w:multiLevelType w:val="hybridMultilevel"/>
    <w:tmpl w:val="85CA0630"/>
    <w:lvl w:ilvl="0" w:tplc="8E8CF81A">
      <w:numFmt w:val="bullet"/>
      <w:lvlText w:val="-"/>
      <w:lvlJc w:val="left"/>
      <w:pPr>
        <w:ind w:left="4270" w:hanging="360"/>
      </w:pPr>
      <w:rPr>
        <w:rFonts w:ascii="Verdana" w:eastAsiaTheme="minorHAnsi" w:hAnsi="Verdana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85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93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0030" w:hanging="360"/>
      </w:pPr>
      <w:rPr>
        <w:rFonts w:ascii="Wingdings" w:hAnsi="Wingdings" w:hint="default"/>
      </w:rPr>
    </w:lvl>
  </w:abstractNum>
  <w:abstractNum w:abstractNumId="1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70760992">
    <w:abstractNumId w:val="2"/>
  </w:num>
  <w:num w:numId="2" w16cid:durableId="666176531">
    <w:abstractNumId w:val="1"/>
  </w:num>
  <w:num w:numId="3" w16cid:durableId="8507992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9942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628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87"/>
    <w:rsid w:val="000029B2"/>
    <w:rsid w:val="000032BC"/>
    <w:rsid w:val="000057B2"/>
    <w:rsid w:val="000061A2"/>
    <w:rsid w:val="000073B3"/>
    <w:rsid w:val="0001030C"/>
    <w:rsid w:val="00017BBE"/>
    <w:rsid w:val="00020B9D"/>
    <w:rsid w:val="000226B9"/>
    <w:rsid w:val="00022E2D"/>
    <w:rsid w:val="00023804"/>
    <w:rsid w:val="00031B14"/>
    <w:rsid w:val="000408F3"/>
    <w:rsid w:val="000423DF"/>
    <w:rsid w:val="00044217"/>
    <w:rsid w:val="00044521"/>
    <w:rsid w:val="00044CA9"/>
    <w:rsid w:val="00051DB7"/>
    <w:rsid w:val="00053C3E"/>
    <w:rsid w:val="000540C9"/>
    <w:rsid w:val="00057163"/>
    <w:rsid w:val="00057635"/>
    <w:rsid w:val="00057A6B"/>
    <w:rsid w:val="00062674"/>
    <w:rsid w:val="00065F61"/>
    <w:rsid w:val="00066161"/>
    <w:rsid w:val="000701C7"/>
    <w:rsid w:val="00072B85"/>
    <w:rsid w:val="00074346"/>
    <w:rsid w:val="00084EA1"/>
    <w:rsid w:val="000872CF"/>
    <w:rsid w:val="00087BD9"/>
    <w:rsid w:val="00091166"/>
    <w:rsid w:val="0009265E"/>
    <w:rsid w:val="0009736A"/>
    <w:rsid w:val="000A0D7F"/>
    <w:rsid w:val="000A6553"/>
    <w:rsid w:val="000A7957"/>
    <w:rsid w:val="000B0DFB"/>
    <w:rsid w:val="000B2B09"/>
    <w:rsid w:val="000B2FBD"/>
    <w:rsid w:val="000C1405"/>
    <w:rsid w:val="000C4644"/>
    <w:rsid w:val="000C4D5F"/>
    <w:rsid w:val="000C5D40"/>
    <w:rsid w:val="000D1137"/>
    <w:rsid w:val="000D1B8D"/>
    <w:rsid w:val="000D2287"/>
    <w:rsid w:val="000D624B"/>
    <w:rsid w:val="000D7FA2"/>
    <w:rsid w:val="000E1808"/>
    <w:rsid w:val="000E2DD9"/>
    <w:rsid w:val="000E3D02"/>
    <w:rsid w:val="000E599D"/>
    <w:rsid w:val="000E76E9"/>
    <w:rsid w:val="000F0BC3"/>
    <w:rsid w:val="000F0D78"/>
    <w:rsid w:val="000F143E"/>
    <w:rsid w:val="000F26C6"/>
    <w:rsid w:val="000F3A94"/>
    <w:rsid w:val="001026A2"/>
    <w:rsid w:val="001056CA"/>
    <w:rsid w:val="0011042D"/>
    <w:rsid w:val="00116DE1"/>
    <w:rsid w:val="00124650"/>
    <w:rsid w:val="00127461"/>
    <w:rsid w:val="001301E3"/>
    <w:rsid w:val="00137209"/>
    <w:rsid w:val="00141D5E"/>
    <w:rsid w:val="00145FF3"/>
    <w:rsid w:val="00150576"/>
    <w:rsid w:val="00152D1D"/>
    <w:rsid w:val="00154068"/>
    <w:rsid w:val="0015559F"/>
    <w:rsid w:val="0015673E"/>
    <w:rsid w:val="0016012F"/>
    <w:rsid w:val="00161A02"/>
    <w:rsid w:val="001638B6"/>
    <w:rsid w:val="00165916"/>
    <w:rsid w:val="001706BB"/>
    <w:rsid w:val="00170E7E"/>
    <w:rsid w:val="00171FA3"/>
    <w:rsid w:val="00177C9B"/>
    <w:rsid w:val="00184418"/>
    <w:rsid w:val="00184F2F"/>
    <w:rsid w:val="001912D1"/>
    <w:rsid w:val="001928D1"/>
    <w:rsid w:val="00194349"/>
    <w:rsid w:val="001974B1"/>
    <w:rsid w:val="001A21E2"/>
    <w:rsid w:val="001A2B61"/>
    <w:rsid w:val="001A4665"/>
    <w:rsid w:val="001A5CBB"/>
    <w:rsid w:val="001A65B6"/>
    <w:rsid w:val="001A7DD0"/>
    <w:rsid w:val="001B268C"/>
    <w:rsid w:val="001B3C2D"/>
    <w:rsid w:val="001B4076"/>
    <w:rsid w:val="001B5F4B"/>
    <w:rsid w:val="001C40E5"/>
    <w:rsid w:val="001C4A74"/>
    <w:rsid w:val="001C7CB9"/>
    <w:rsid w:val="001D0D4F"/>
    <w:rsid w:val="001D3057"/>
    <w:rsid w:val="001D499E"/>
    <w:rsid w:val="001E29E1"/>
    <w:rsid w:val="001E4780"/>
    <w:rsid w:val="001E5B5A"/>
    <w:rsid w:val="001E5F18"/>
    <w:rsid w:val="001F1498"/>
    <w:rsid w:val="001F2522"/>
    <w:rsid w:val="00202418"/>
    <w:rsid w:val="00202866"/>
    <w:rsid w:val="00202C4F"/>
    <w:rsid w:val="00203022"/>
    <w:rsid w:val="0020419A"/>
    <w:rsid w:val="002070F6"/>
    <w:rsid w:val="00212A88"/>
    <w:rsid w:val="002135AF"/>
    <w:rsid w:val="002135DE"/>
    <w:rsid w:val="00213A93"/>
    <w:rsid w:val="002151EF"/>
    <w:rsid w:val="00216955"/>
    <w:rsid w:val="0022044E"/>
    <w:rsid w:val="002254B1"/>
    <w:rsid w:val="00231934"/>
    <w:rsid w:val="00231F22"/>
    <w:rsid w:val="002359D3"/>
    <w:rsid w:val="00236513"/>
    <w:rsid w:val="00241AF1"/>
    <w:rsid w:val="0024221D"/>
    <w:rsid w:val="00243F2F"/>
    <w:rsid w:val="002500C0"/>
    <w:rsid w:val="00254249"/>
    <w:rsid w:val="00255376"/>
    <w:rsid w:val="00255A87"/>
    <w:rsid w:val="002631BA"/>
    <w:rsid w:val="0027204C"/>
    <w:rsid w:val="002749B9"/>
    <w:rsid w:val="0027666C"/>
    <w:rsid w:val="002777B9"/>
    <w:rsid w:val="00280FD6"/>
    <w:rsid w:val="00285B7E"/>
    <w:rsid w:val="00295337"/>
    <w:rsid w:val="00295453"/>
    <w:rsid w:val="0029653E"/>
    <w:rsid w:val="002A0696"/>
    <w:rsid w:val="002A5FB8"/>
    <w:rsid w:val="002A6041"/>
    <w:rsid w:val="002A7E22"/>
    <w:rsid w:val="002B0626"/>
    <w:rsid w:val="002B2F23"/>
    <w:rsid w:val="002B6031"/>
    <w:rsid w:val="002B67B2"/>
    <w:rsid w:val="002B78AB"/>
    <w:rsid w:val="002C02C1"/>
    <w:rsid w:val="002C0914"/>
    <w:rsid w:val="002C0DB1"/>
    <w:rsid w:val="002C16A8"/>
    <w:rsid w:val="002C1EFA"/>
    <w:rsid w:val="002C371F"/>
    <w:rsid w:val="002C7E87"/>
    <w:rsid w:val="002D1BDB"/>
    <w:rsid w:val="002D52CE"/>
    <w:rsid w:val="002D589E"/>
    <w:rsid w:val="002D7C98"/>
    <w:rsid w:val="002F26EB"/>
    <w:rsid w:val="002F5F25"/>
    <w:rsid w:val="002F5F30"/>
    <w:rsid w:val="00303EC7"/>
    <w:rsid w:val="00304F5C"/>
    <w:rsid w:val="00305246"/>
    <w:rsid w:val="003071D6"/>
    <w:rsid w:val="003115B9"/>
    <w:rsid w:val="00311E4F"/>
    <w:rsid w:val="0031627C"/>
    <w:rsid w:val="00317268"/>
    <w:rsid w:val="00320903"/>
    <w:rsid w:val="00323EA9"/>
    <w:rsid w:val="003266E6"/>
    <w:rsid w:val="00330A54"/>
    <w:rsid w:val="00336716"/>
    <w:rsid w:val="003369EC"/>
    <w:rsid w:val="00336E9C"/>
    <w:rsid w:val="003374A0"/>
    <w:rsid w:val="00340342"/>
    <w:rsid w:val="00340421"/>
    <w:rsid w:val="00341953"/>
    <w:rsid w:val="00344CB4"/>
    <w:rsid w:val="00350DAD"/>
    <w:rsid w:val="00354F1B"/>
    <w:rsid w:val="0036078D"/>
    <w:rsid w:val="00366A27"/>
    <w:rsid w:val="00366B99"/>
    <w:rsid w:val="00367034"/>
    <w:rsid w:val="00374426"/>
    <w:rsid w:val="00376E41"/>
    <w:rsid w:val="003811A4"/>
    <w:rsid w:val="003842F1"/>
    <w:rsid w:val="00387479"/>
    <w:rsid w:val="00390C6C"/>
    <w:rsid w:val="00393FBE"/>
    <w:rsid w:val="00395BD3"/>
    <w:rsid w:val="00395C70"/>
    <w:rsid w:val="00397050"/>
    <w:rsid w:val="003A2C93"/>
    <w:rsid w:val="003B219C"/>
    <w:rsid w:val="003B40C0"/>
    <w:rsid w:val="003C0661"/>
    <w:rsid w:val="003C1CF3"/>
    <w:rsid w:val="003C24D8"/>
    <w:rsid w:val="003C5B71"/>
    <w:rsid w:val="003D56E2"/>
    <w:rsid w:val="003D5BD1"/>
    <w:rsid w:val="003D657A"/>
    <w:rsid w:val="003E5876"/>
    <w:rsid w:val="003F081A"/>
    <w:rsid w:val="003F40B0"/>
    <w:rsid w:val="003F51AC"/>
    <w:rsid w:val="003F6229"/>
    <w:rsid w:val="004042B1"/>
    <w:rsid w:val="0040474F"/>
    <w:rsid w:val="00404CFA"/>
    <w:rsid w:val="0040548F"/>
    <w:rsid w:val="00406404"/>
    <w:rsid w:val="00407054"/>
    <w:rsid w:val="0041086F"/>
    <w:rsid w:val="00411BC3"/>
    <w:rsid w:val="00412FE2"/>
    <w:rsid w:val="00414BC1"/>
    <w:rsid w:val="0041727D"/>
    <w:rsid w:val="00420019"/>
    <w:rsid w:val="00424122"/>
    <w:rsid w:val="004250A4"/>
    <w:rsid w:val="00431C08"/>
    <w:rsid w:val="0043313E"/>
    <w:rsid w:val="0043542C"/>
    <w:rsid w:val="00435E11"/>
    <w:rsid w:val="00440D75"/>
    <w:rsid w:val="00442DA1"/>
    <w:rsid w:val="00450C21"/>
    <w:rsid w:val="00454AF1"/>
    <w:rsid w:val="004554DA"/>
    <w:rsid w:val="0045756A"/>
    <w:rsid w:val="00461C47"/>
    <w:rsid w:val="00465EB7"/>
    <w:rsid w:val="00466F8A"/>
    <w:rsid w:val="00467753"/>
    <w:rsid w:val="00467CB2"/>
    <w:rsid w:val="00474EF4"/>
    <w:rsid w:val="00475646"/>
    <w:rsid w:val="00476478"/>
    <w:rsid w:val="004824EE"/>
    <w:rsid w:val="00482504"/>
    <w:rsid w:val="00484DAF"/>
    <w:rsid w:val="00490F7A"/>
    <w:rsid w:val="00492F17"/>
    <w:rsid w:val="004969EC"/>
    <w:rsid w:val="004A2843"/>
    <w:rsid w:val="004A4869"/>
    <w:rsid w:val="004A57D8"/>
    <w:rsid w:val="004A7520"/>
    <w:rsid w:val="004B2D10"/>
    <w:rsid w:val="004C4D80"/>
    <w:rsid w:val="004C6760"/>
    <w:rsid w:val="004D3880"/>
    <w:rsid w:val="004E1CD8"/>
    <w:rsid w:val="004E44A4"/>
    <w:rsid w:val="004E7212"/>
    <w:rsid w:val="004E7CEF"/>
    <w:rsid w:val="004F2952"/>
    <w:rsid w:val="004F3DE0"/>
    <w:rsid w:val="0050512B"/>
    <w:rsid w:val="005058C0"/>
    <w:rsid w:val="00521202"/>
    <w:rsid w:val="00530E6C"/>
    <w:rsid w:val="00533A19"/>
    <w:rsid w:val="00536C33"/>
    <w:rsid w:val="00537BE9"/>
    <w:rsid w:val="005423B2"/>
    <w:rsid w:val="00547A65"/>
    <w:rsid w:val="00552351"/>
    <w:rsid w:val="005553CE"/>
    <w:rsid w:val="00556C86"/>
    <w:rsid w:val="00561F68"/>
    <w:rsid w:val="00564753"/>
    <w:rsid w:val="0056488F"/>
    <w:rsid w:val="00570799"/>
    <w:rsid w:val="00573D8F"/>
    <w:rsid w:val="00576E5A"/>
    <w:rsid w:val="005837C4"/>
    <w:rsid w:val="00585559"/>
    <w:rsid w:val="0058694D"/>
    <w:rsid w:val="00586C9C"/>
    <w:rsid w:val="00587158"/>
    <w:rsid w:val="00587AB3"/>
    <w:rsid w:val="00591A0D"/>
    <w:rsid w:val="005929AF"/>
    <w:rsid w:val="005938AC"/>
    <w:rsid w:val="00593ABB"/>
    <w:rsid w:val="00594354"/>
    <w:rsid w:val="005953AE"/>
    <w:rsid w:val="005A0DEF"/>
    <w:rsid w:val="005A0FCF"/>
    <w:rsid w:val="005A1793"/>
    <w:rsid w:val="005A42BB"/>
    <w:rsid w:val="005A7C1A"/>
    <w:rsid w:val="005B1F79"/>
    <w:rsid w:val="005B3713"/>
    <w:rsid w:val="005B3B0E"/>
    <w:rsid w:val="005B3B26"/>
    <w:rsid w:val="005B68B9"/>
    <w:rsid w:val="005C01B2"/>
    <w:rsid w:val="005C0321"/>
    <w:rsid w:val="005C560E"/>
    <w:rsid w:val="005C6670"/>
    <w:rsid w:val="005C7005"/>
    <w:rsid w:val="005D221C"/>
    <w:rsid w:val="005D4332"/>
    <w:rsid w:val="005D642B"/>
    <w:rsid w:val="005E1751"/>
    <w:rsid w:val="005E1E8D"/>
    <w:rsid w:val="005E2B1E"/>
    <w:rsid w:val="005E5825"/>
    <w:rsid w:val="005F2F6B"/>
    <w:rsid w:val="005F6350"/>
    <w:rsid w:val="005F71F8"/>
    <w:rsid w:val="006021CB"/>
    <w:rsid w:val="00602699"/>
    <w:rsid w:val="00604B1D"/>
    <w:rsid w:val="006203A8"/>
    <w:rsid w:val="00625F90"/>
    <w:rsid w:val="00627350"/>
    <w:rsid w:val="00627465"/>
    <w:rsid w:val="006400A6"/>
    <w:rsid w:val="00650D57"/>
    <w:rsid w:val="00651711"/>
    <w:rsid w:val="006543FF"/>
    <w:rsid w:val="00654ECD"/>
    <w:rsid w:val="00656924"/>
    <w:rsid w:val="0066102D"/>
    <w:rsid w:val="006627D5"/>
    <w:rsid w:val="00663C11"/>
    <w:rsid w:val="00663D87"/>
    <w:rsid w:val="006644C4"/>
    <w:rsid w:val="006671AE"/>
    <w:rsid w:val="00670C45"/>
    <w:rsid w:val="00671A81"/>
    <w:rsid w:val="00671E66"/>
    <w:rsid w:val="00672DD8"/>
    <w:rsid w:val="0067305F"/>
    <w:rsid w:val="006766B8"/>
    <w:rsid w:val="00677764"/>
    <w:rsid w:val="00680CE5"/>
    <w:rsid w:val="0068302B"/>
    <w:rsid w:val="00684331"/>
    <w:rsid w:val="00684F40"/>
    <w:rsid w:val="00684FE6"/>
    <w:rsid w:val="006857EE"/>
    <w:rsid w:val="00685F4A"/>
    <w:rsid w:val="00690414"/>
    <w:rsid w:val="006915C2"/>
    <w:rsid w:val="00696B1E"/>
    <w:rsid w:val="00697066"/>
    <w:rsid w:val="006A1ADA"/>
    <w:rsid w:val="006A2930"/>
    <w:rsid w:val="006A3CF8"/>
    <w:rsid w:val="006A41DA"/>
    <w:rsid w:val="006B0A20"/>
    <w:rsid w:val="006B0B19"/>
    <w:rsid w:val="006C399A"/>
    <w:rsid w:val="006C4492"/>
    <w:rsid w:val="006D4FFC"/>
    <w:rsid w:val="006D50A1"/>
    <w:rsid w:val="006D62E7"/>
    <w:rsid w:val="006D7EE3"/>
    <w:rsid w:val="006E0CCF"/>
    <w:rsid w:val="006E2D89"/>
    <w:rsid w:val="006E34FC"/>
    <w:rsid w:val="006E7D55"/>
    <w:rsid w:val="006F4D7B"/>
    <w:rsid w:val="006F7BB7"/>
    <w:rsid w:val="00711696"/>
    <w:rsid w:val="00717FB6"/>
    <w:rsid w:val="0072096F"/>
    <w:rsid w:val="00720B8F"/>
    <w:rsid w:val="00722853"/>
    <w:rsid w:val="00725D2E"/>
    <w:rsid w:val="007261E3"/>
    <w:rsid w:val="007270C2"/>
    <w:rsid w:val="00727117"/>
    <w:rsid w:val="007457E8"/>
    <w:rsid w:val="0074751C"/>
    <w:rsid w:val="00750588"/>
    <w:rsid w:val="007516A9"/>
    <w:rsid w:val="00754229"/>
    <w:rsid w:val="00754C16"/>
    <w:rsid w:val="00772F02"/>
    <w:rsid w:val="0077476E"/>
    <w:rsid w:val="00774BA0"/>
    <w:rsid w:val="00782E0D"/>
    <w:rsid w:val="0078373B"/>
    <w:rsid w:val="007911B0"/>
    <w:rsid w:val="00791E93"/>
    <w:rsid w:val="00791FDE"/>
    <w:rsid w:val="0079355B"/>
    <w:rsid w:val="007971D0"/>
    <w:rsid w:val="007A0C6D"/>
    <w:rsid w:val="007B1702"/>
    <w:rsid w:val="007B6BC3"/>
    <w:rsid w:val="007C1474"/>
    <w:rsid w:val="007C14EF"/>
    <w:rsid w:val="007D0441"/>
    <w:rsid w:val="007D0993"/>
    <w:rsid w:val="007D1159"/>
    <w:rsid w:val="007D676B"/>
    <w:rsid w:val="007D7F56"/>
    <w:rsid w:val="007E2D2E"/>
    <w:rsid w:val="007E4208"/>
    <w:rsid w:val="007F0E4C"/>
    <w:rsid w:val="008000E4"/>
    <w:rsid w:val="00802A4F"/>
    <w:rsid w:val="0080321E"/>
    <w:rsid w:val="008035CC"/>
    <w:rsid w:val="00810E96"/>
    <w:rsid w:val="00811EDE"/>
    <w:rsid w:val="00824BD4"/>
    <w:rsid w:val="008254CA"/>
    <w:rsid w:val="00835CAE"/>
    <w:rsid w:val="0083657E"/>
    <w:rsid w:val="00840D3E"/>
    <w:rsid w:val="00843E04"/>
    <w:rsid w:val="00844F4B"/>
    <w:rsid w:val="00845142"/>
    <w:rsid w:val="00850CE9"/>
    <w:rsid w:val="00857640"/>
    <w:rsid w:val="00861D84"/>
    <w:rsid w:val="008622B0"/>
    <w:rsid w:val="0086267D"/>
    <w:rsid w:val="00867561"/>
    <w:rsid w:val="008760F9"/>
    <w:rsid w:val="008763A5"/>
    <w:rsid w:val="00880A6E"/>
    <w:rsid w:val="00882F54"/>
    <w:rsid w:val="008831CD"/>
    <w:rsid w:val="008866C0"/>
    <w:rsid w:val="00886BB9"/>
    <w:rsid w:val="00890779"/>
    <w:rsid w:val="00892220"/>
    <w:rsid w:val="008926AC"/>
    <w:rsid w:val="0089439E"/>
    <w:rsid w:val="008948F7"/>
    <w:rsid w:val="008A293B"/>
    <w:rsid w:val="008A33ED"/>
    <w:rsid w:val="008A43DA"/>
    <w:rsid w:val="008B1B90"/>
    <w:rsid w:val="008B28DD"/>
    <w:rsid w:val="008B5620"/>
    <w:rsid w:val="008C065E"/>
    <w:rsid w:val="008C26FE"/>
    <w:rsid w:val="008C54A2"/>
    <w:rsid w:val="008D1762"/>
    <w:rsid w:val="008D3A40"/>
    <w:rsid w:val="008D3FAE"/>
    <w:rsid w:val="008D570E"/>
    <w:rsid w:val="008D67CD"/>
    <w:rsid w:val="008E0086"/>
    <w:rsid w:val="008E037B"/>
    <w:rsid w:val="008E23BF"/>
    <w:rsid w:val="008E494D"/>
    <w:rsid w:val="008E4A21"/>
    <w:rsid w:val="008E5262"/>
    <w:rsid w:val="008E61D4"/>
    <w:rsid w:val="008F0A41"/>
    <w:rsid w:val="008F2E48"/>
    <w:rsid w:val="008F3D33"/>
    <w:rsid w:val="008F402E"/>
    <w:rsid w:val="00902453"/>
    <w:rsid w:val="00904A83"/>
    <w:rsid w:val="00906139"/>
    <w:rsid w:val="00907724"/>
    <w:rsid w:val="0091196E"/>
    <w:rsid w:val="009127EB"/>
    <w:rsid w:val="00912857"/>
    <w:rsid w:val="00913B85"/>
    <w:rsid w:val="00913C84"/>
    <w:rsid w:val="009170C8"/>
    <w:rsid w:val="00921F25"/>
    <w:rsid w:val="00925E00"/>
    <w:rsid w:val="00925EAB"/>
    <w:rsid w:val="009322BC"/>
    <w:rsid w:val="009375B6"/>
    <w:rsid w:val="00941594"/>
    <w:rsid w:val="00945C3E"/>
    <w:rsid w:val="00946569"/>
    <w:rsid w:val="0095219C"/>
    <w:rsid w:val="009549A6"/>
    <w:rsid w:val="00954C39"/>
    <w:rsid w:val="00962FF0"/>
    <w:rsid w:val="00966CE2"/>
    <w:rsid w:val="00970558"/>
    <w:rsid w:val="0097235C"/>
    <w:rsid w:val="009728BB"/>
    <w:rsid w:val="00973B44"/>
    <w:rsid w:val="009768CA"/>
    <w:rsid w:val="00976CF7"/>
    <w:rsid w:val="00981582"/>
    <w:rsid w:val="00981FFD"/>
    <w:rsid w:val="009827B6"/>
    <w:rsid w:val="00984172"/>
    <w:rsid w:val="0098546E"/>
    <w:rsid w:val="00985E25"/>
    <w:rsid w:val="0098733E"/>
    <w:rsid w:val="0099120F"/>
    <w:rsid w:val="00991B93"/>
    <w:rsid w:val="0099362F"/>
    <w:rsid w:val="0099495B"/>
    <w:rsid w:val="0099551B"/>
    <w:rsid w:val="00996FEC"/>
    <w:rsid w:val="009A1632"/>
    <w:rsid w:val="009A539E"/>
    <w:rsid w:val="009A6D7E"/>
    <w:rsid w:val="009C0142"/>
    <w:rsid w:val="009C1E29"/>
    <w:rsid w:val="009C3D69"/>
    <w:rsid w:val="009C6D43"/>
    <w:rsid w:val="009D198D"/>
    <w:rsid w:val="009D1FA8"/>
    <w:rsid w:val="009D2BD5"/>
    <w:rsid w:val="009D7290"/>
    <w:rsid w:val="009E0A6B"/>
    <w:rsid w:val="009E0CF6"/>
    <w:rsid w:val="009E0E31"/>
    <w:rsid w:val="009E1F4C"/>
    <w:rsid w:val="009E4899"/>
    <w:rsid w:val="009E4D23"/>
    <w:rsid w:val="009F01C1"/>
    <w:rsid w:val="009F1AB0"/>
    <w:rsid w:val="009F33FE"/>
    <w:rsid w:val="009F4DE6"/>
    <w:rsid w:val="009F5788"/>
    <w:rsid w:val="009F5928"/>
    <w:rsid w:val="009F7438"/>
    <w:rsid w:val="00A0439E"/>
    <w:rsid w:val="00A06FFE"/>
    <w:rsid w:val="00A11811"/>
    <w:rsid w:val="00A12912"/>
    <w:rsid w:val="00A13885"/>
    <w:rsid w:val="00A13F6A"/>
    <w:rsid w:val="00A14626"/>
    <w:rsid w:val="00A236CF"/>
    <w:rsid w:val="00A24206"/>
    <w:rsid w:val="00A251D1"/>
    <w:rsid w:val="00A3204E"/>
    <w:rsid w:val="00A32E2A"/>
    <w:rsid w:val="00A412E8"/>
    <w:rsid w:val="00A6126A"/>
    <w:rsid w:val="00A62FE2"/>
    <w:rsid w:val="00A630FB"/>
    <w:rsid w:val="00A63253"/>
    <w:rsid w:val="00A63BEB"/>
    <w:rsid w:val="00A658AF"/>
    <w:rsid w:val="00A7283A"/>
    <w:rsid w:val="00A75219"/>
    <w:rsid w:val="00A75A3E"/>
    <w:rsid w:val="00A80B66"/>
    <w:rsid w:val="00A813F6"/>
    <w:rsid w:val="00A85308"/>
    <w:rsid w:val="00A86654"/>
    <w:rsid w:val="00A86FCF"/>
    <w:rsid w:val="00A93CAC"/>
    <w:rsid w:val="00A93FC8"/>
    <w:rsid w:val="00A96BA5"/>
    <w:rsid w:val="00A97770"/>
    <w:rsid w:val="00AA2037"/>
    <w:rsid w:val="00AA5251"/>
    <w:rsid w:val="00AB3489"/>
    <w:rsid w:val="00AB7267"/>
    <w:rsid w:val="00AC1A8B"/>
    <w:rsid w:val="00AC31C1"/>
    <w:rsid w:val="00AC541A"/>
    <w:rsid w:val="00AC5834"/>
    <w:rsid w:val="00AD18A4"/>
    <w:rsid w:val="00AE037B"/>
    <w:rsid w:val="00AE1208"/>
    <w:rsid w:val="00AE1369"/>
    <w:rsid w:val="00AE383D"/>
    <w:rsid w:val="00AE63A4"/>
    <w:rsid w:val="00AE79B4"/>
    <w:rsid w:val="00AE7BFC"/>
    <w:rsid w:val="00AF131A"/>
    <w:rsid w:val="00AF21BA"/>
    <w:rsid w:val="00B04624"/>
    <w:rsid w:val="00B04F16"/>
    <w:rsid w:val="00B05252"/>
    <w:rsid w:val="00B05CBE"/>
    <w:rsid w:val="00B07504"/>
    <w:rsid w:val="00B07E66"/>
    <w:rsid w:val="00B136E3"/>
    <w:rsid w:val="00B16C34"/>
    <w:rsid w:val="00B243AF"/>
    <w:rsid w:val="00B273BC"/>
    <w:rsid w:val="00B30D49"/>
    <w:rsid w:val="00B31954"/>
    <w:rsid w:val="00B32BCE"/>
    <w:rsid w:val="00B36913"/>
    <w:rsid w:val="00B53371"/>
    <w:rsid w:val="00B549ED"/>
    <w:rsid w:val="00B54BE8"/>
    <w:rsid w:val="00B6018A"/>
    <w:rsid w:val="00B61F78"/>
    <w:rsid w:val="00B64522"/>
    <w:rsid w:val="00B671A8"/>
    <w:rsid w:val="00B678E2"/>
    <w:rsid w:val="00B74DC1"/>
    <w:rsid w:val="00B75926"/>
    <w:rsid w:val="00B7677C"/>
    <w:rsid w:val="00B77A0C"/>
    <w:rsid w:val="00B80738"/>
    <w:rsid w:val="00B80C91"/>
    <w:rsid w:val="00B81269"/>
    <w:rsid w:val="00B8165E"/>
    <w:rsid w:val="00B81989"/>
    <w:rsid w:val="00B84C83"/>
    <w:rsid w:val="00B84D68"/>
    <w:rsid w:val="00B858EA"/>
    <w:rsid w:val="00B85ACA"/>
    <w:rsid w:val="00B87E50"/>
    <w:rsid w:val="00B92159"/>
    <w:rsid w:val="00B92884"/>
    <w:rsid w:val="00B95B65"/>
    <w:rsid w:val="00B96240"/>
    <w:rsid w:val="00BA0D33"/>
    <w:rsid w:val="00BA34C1"/>
    <w:rsid w:val="00BA3A26"/>
    <w:rsid w:val="00BA48F7"/>
    <w:rsid w:val="00BA5AFE"/>
    <w:rsid w:val="00BA6783"/>
    <w:rsid w:val="00BA6C32"/>
    <w:rsid w:val="00BA76A3"/>
    <w:rsid w:val="00BA76C0"/>
    <w:rsid w:val="00BA7815"/>
    <w:rsid w:val="00BB1A62"/>
    <w:rsid w:val="00BB2CEF"/>
    <w:rsid w:val="00BB3B71"/>
    <w:rsid w:val="00BB5A55"/>
    <w:rsid w:val="00BC105E"/>
    <w:rsid w:val="00BC292D"/>
    <w:rsid w:val="00BC645A"/>
    <w:rsid w:val="00BC67C8"/>
    <w:rsid w:val="00BC720E"/>
    <w:rsid w:val="00BD25FA"/>
    <w:rsid w:val="00BD263A"/>
    <w:rsid w:val="00BD3980"/>
    <w:rsid w:val="00BD4551"/>
    <w:rsid w:val="00BD535B"/>
    <w:rsid w:val="00BF35E4"/>
    <w:rsid w:val="00BF3752"/>
    <w:rsid w:val="00BF6A8F"/>
    <w:rsid w:val="00BF7A56"/>
    <w:rsid w:val="00C02629"/>
    <w:rsid w:val="00C028FD"/>
    <w:rsid w:val="00C043BE"/>
    <w:rsid w:val="00C04EBC"/>
    <w:rsid w:val="00C05DC6"/>
    <w:rsid w:val="00C11B64"/>
    <w:rsid w:val="00C1514D"/>
    <w:rsid w:val="00C2697D"/>
    <w:rsid w:val="00C31B71"/>
    <w:rsid w:val="00C356C2"/>
    <w:rsid w:val="00C36FD7"/>
    <w:rsid w:val="00C4012C"/>
    <w:rsid w:val="00C43500"/>
    <w:rsid w:val="00C45E12"/>
    <w:rsid w:val="00C5463C"/>
    <w:rsid w:val="00C57023"/>
    <w:rsid w:val="00C600E6"/>
    <w:rsid w:val="00C61D64"/>
    <w:rsid w:val="00C61EC7"/>
    <w:rsid w:val="00C62121"/>
    <w:rsid w:val="00C63DA5"/>
    <w:rsid w:val="00C70321"/>
    <w:rsid w:val="00C73D4B"/>
    <w:rsid w:val="00C760BF"/>
    <w:rsid w:val="00C824FC"/>
    <w:rsid w:val="00C85B17"/>
    <w:rsid w:val="00C9407B"/>
    <w:rsid w:val="00CA4CC4"/>
    <w:rsid w:val="00CB2A7A"/>
    <w:rsid w:val="00CB4046"/>
    <w:rsid w:val="00CB6F75"/>
    <w:rsid w:val="00CC0176"/>
    <w:rsid w:val="00CC116C"/>
    <w:rsid w:val="00CC1A4C"/>
    <w:rsid w:val="00CC2E0B"/>
    <w:rsid w:val="00CC439D"/>
    <w:rsid w:val="00CC695B"/>
    <w:rsid w:val="00CD2F4A"/>
    <w:rsid w:val="00CD4171"/>
    <w:rsid w:val="00CD6FB8"/>
    <w:rsid w:val="00CE6415"/>
    <w:rsid w:val="00CF6ACC"/>
    <w:rsid w:val="00D0565D"/>
    <w:rsid w:val="00D17012"/>
    <w:rsid w:val="00D210C9"/>
    <w:rsid w:val="00D211F2"/>
    <w:rsid w:val="00D2223D"/>
    <w:rsid w:val="00D247AD"/>
    <w:rsid w:val="00D30A22"/>
    <w:rsid w:val="00D33E77"/>
    <w:rsid w:val="00D3439E"/>
    <w:rsid w:val="00D3467F"/>
    <w:rsid w:val="00D40C53"/>
    <w:rsid w:val="00D4268B"/>
    <w:rsid w:val="00D46378"/>
    <w:rsid w:val="00D50E53"/>
    <w:rsid w:val="00D51141"/>
    <w:rsid w:val="00D533A8"/>
    <w:rsid w:val="00D5367E"/>
    <w:rsid w:val="00D56742"/>
    <w:rsid w:val="00D56903"/>
    <w:rsid w:val="00D60666"/>
    <w:rsid w:val="00D62764"/>
    <w:rsid w:val="00D7312C"/>
    <w:rsid w:val="00D75024"/>
    <w:rsid w:val="00D767D5"/>
    <w:rsid w:val="00D825E8"/>
    <w:rsid w:val="00D83D13"/>
    <w:rsid w:val="00D8467B"/>
    <w:rsid w:val="00D867B0"/>
    <w:rsid w:val="00D90820"/>
    <w:rsid w:val="00D90888"/>
    <w:rsid w:val="00D90DCB"/>
    <w:rsid w:val="00D94CAC"/>
    <w:rsid w:val="00D95743"/>
    <w:rsid w:val="00DA2833"/>
    <w:rsid w:val="00DA2CC1"/>
    <w:rsid w:val="00DA3115"/>
    <w:rsid w:val="00DA3F79"/>
    <w:rsid w:val="00DA4396"/>
    <w:rsid w:val="00DA5F34"/>
    <w:rsid w:val="00DA7109"/>
    <w:rsid w:val="00DB0660"/>
    <w:rsid w:val="00DB1F66"/>
    <w:rsid w:val="00DB3ABB"/>
    <w:rsid w:val="00DB728F"/>
    <w:rsid w:val="00DC1036"/>
    <w:rsid w:val="00DC2E4A"/>
    <w:rsid w:val="00DC48FD"/>
    <w:rsid w:val="00DC5397"/>
    <w:rsid w:val="00DC5421"/>
    <w:rsid w:val="00DC5B74"/>
    <w:rsid w:val="00DC6D25"/>
    <w:rsid w:val="00DD33C7"/>
    <w:rsid w:val="00DD3D96"/>
    <w:rsid w:val="00DD69D4"/>
    <w:rsid w:val="00DE2E6F"/>
    <w:rsid w:val="00DE6FF1"/>
    <w:rsid w:val="00DF2129"/>
    <w:rsid w:val="00DF3A60"/>
    <w:rsid w:val="00E0184C"/>
    <w:rsid w:val="00E02FBB"/>
    <w:rsid w:val="00E03796"/>
    <w:rsid w:val="00E044A2"/>
    <w:rsid w:val="00E14495"/>
    <w:rsid w:val="00E20506"/>
    <w:rsid w:val="00E23535"/>
    <w:rsid w:val="00E312BA"/>
    <w:rsid w:val="00E37E3A"/>
    <w:rsid w:val="00E4426A"/>
    <w:rsid w:val="00E47F6C"/>
    <w:rsid w:val="00E512B1"/>
    <w:rsid w:val="00E53AF5"/>
    <w:rsid w:val="00E60A54"/>
    <w:rsid w:val="00E64CCD"/>
    <w:rsid w:val="00E71051"/>
    <w:rsid w:val="00E711F9"/>
    <w:rsid w:val="00E713E1"/>
    <w:rsid w:val="00E759BB"/>
    <w:rsid w:val="00E75A73"/>
    <w:rsid w:val="00E81FA3"/>
    <w:rsid w:val="00E94C04"/>
    <w:rsid w:val="00E97CA6"/>
    <w:rsid w:val="00EA671A"/>
    <w:rsid w:val="00EB097B"/>
    <w:rsid w:val="00EB41C1"/>
    <w:rsid w:val="00ED22FC"/>
    <w:rsid w:val="00ED3145"/>
    <w:rsid w:val="00ED3FE3"/>
    <w:rsid w:val="00ED6FF6"/>
    <w:rsid w:val="00EE04AA"/>
    <w:rsid w:val="00EF088A"/>
    <w:rsid w:val="00EF1902"/>
    <w:rsid w:val="00EF2678"/>
    <w:rsid w:val="00EF32B1"/>
    <w:rsid w:val="00EF348D"/>
    <w:rsid w:val="00EF4587"/>
    <w:rsid w:val="00F0014C"/>
    <w:rsid w:val="00F04B89"/>
    <w:rsid w:val="00F13F8E"/>
    <w:rsid w:val="00F147D3"/>
    <w:rsid w:val="00F14C4B"/>
    <w:rsid w:val="00F21208"/>
    <w:rsid w:val="00F3100E"/>
    <w:rsid w:val="00F32DE1"/>
    <w:rsid w:val="00F33415"/>
    <w:rsid w:val="00F334DA"/>
    <w:rsid w:val="00F34448"/>
    <w:rsid w:val="00F369A2"/>
    <w:rsid w:val="00F376EC"/>
    <w:rsid w:val="00F402AA"/>
    <w:rsid w:val="00F42A68"/>
    <w:rsid w:val="00F42B6A"/>
    <w:rsid w:val="00F42DDA"/>
    <w:rsid w:val="00F46AC1"/>
    <w:rsid w:val="00F47E85"/>
    <w:rsid w:val="00F61875"/>
    <w:rsid w:val="00F646D3"/>
    <w:rsid w:val="00F65187"/>
    <w:rsid w:val="00F653E4"/>
    <w:rsid w:val="00F662E9"/>
    <w:rsid w:val="00F7150C"/>
    <w:rsid w:val="00F71B93"/>
    <w:rsid w:val="00F73246"/>
    <w:rsid w:val="00F84DA4"/>
    <w:rsid w:val="00FA2DA5"/>
    <w:rsid w:val="00FA69CB"/>
    <w:rsid w:val="00FA6F21"/>
    <w:rsid w:val="00FA7CF4"/>
    <w:rsid w:val="00FB1DBA"/>
    <w:rsid w:val="00FB221A"/>
    <w:rsid w:val="00FB2DFD"/>
    <w:rsid w:val="00FB4A23"/>
    <w:rsid w:val="00FB54AC"/>
    <w:rsid w:val="00FB6E9E"/>
    <w:rsid w:val="00FB73D2"/>
    <w:rsid w:val="00FB7C1A"/>
    <w:rsid w:val="00FD02EF"/>
    <w:rsid w:val="00FD2F39"/>
    <w:rsid w:val="00FD4FD2"/>
    <w:rsid w:val="00FD6679"/>
    <w:rsid w:val="00FD7D0D"/>
    <w:rsid w:val="00FE13DC"/>
    <w:rsid w:val="00FE1D49"/>
    <w:rsid w:val="00FE20A4"/>
    <w:rsid w:val="00FE478F"/>
    <w:rsid w:val="00FE6AB2"/>
    <w:rsid w:val="00FE6D20"/>
    <w:rsid w:val="00FF43D5"/>
    <w:rsid w:val="00FF53AB"/>
    <w:rsid w:val="00FF53F9"/>
    <w:rsid w:val="012E3D02"/>
    <w:rsid w:val="09CBE615"/>
    <w:rsid w:val="0F8EF23A"/>
    <w:rsid w:val="1193C305"/>
    <w:rsid w:val="128FA8A4"/>
    <w:rsid w:val="132EA3C5"/>
    <w:rsid w:val="14F0806C"/>
    <w:rsid w:val="17F4817F"/>
    <w:rsid w:val="21B3745A"/>
    <w:rsid w:val="2507A61F"/>
    <w:rsid w:val="2A897926"/>
    <w:rsid w:val="2E2BC954"/>
    <w:rsid w:val="3116D8A2"/>
    <w:rsid w:val="33352858"/>
    <w:rsid w:val="33A7408E"/>
    <w:rsid w:val="3F1D7676"/>
    <w:rsid w:val="41DCE7C0"/>
    <w:rsid w:val="45513C97"/>
    <w:rsid w:val="45CAAF99"/>
    <w:rsid w:val="464D873E"/>
    <w:rsid w:val="468FC565"/>
    <w:rsid w:val="47DD8614"/>
    <w:rsid w:val="493C13C3"/>
    <w:rsid w:val="49B561B9"/>
    <w:rsid w:val="49F2058D"/>
    <w:rsid w:val="4B300FF8"/>
    <w:rsid w:val="4CA2D764"/>
    <w:rsid w:val="52E21B60"/>
    <w:rsid w:val="53EF1234"/>
    <w:rsid w:val="5432F0F5"/>
    <w:rsid w:val="5505527C"/>
    <w:rsid w:val="5B27066E"/>
    <w:rsid w:val="5D55C9F8"/>
    <w:rsid w:val="61426759"/>
    <w:rsid w:val="6386CF69"/>
    <w:rsid w:val="6A4629EC"/>
    <w:rsid w:val="6B8A8A94"/>
    <w:rsid w:val="6BAD94C4"/>
    <w:rsid w:val="6D3F65F6"/>
    <w:rsid w:val="6E8E8AB1"/>
    <w:rsid w:val="70256F61"/>
    <w:rsid w:val="718A1CA1"/>
    <w:rsid w:val="71B8C1EB"/>
    <w:rsid w:val="780CB705"/>
    <w:rsid w:val="7AC231C5"/>
    <w:rsid w:val="7C8B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AFBADA"/>
  <w14:defaultImageDpi w14:val="330"/>
  <w15:chartTrackingRefBased/>
  <w15:docId w15:val="{D5665683-592E-4AC1-901A-888A15DD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3E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684F40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34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0FCF"/>
    <w:pPr>
      <w:keepNext/>
      <w:keepLines/>
      <w:spacing w:before="40" w:after="0"/>
      <w:outlineLvl w:val="2"/>
    </w:pPr>
    <w:rPr>
      <w:rFonts w:eastAsiaTheme="majorEastAsia" w:cstheme="majorBidi"/>
      <w:sz w:val="26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5A0FCF"/>
    <w:pPr>
      <w:keepNext/>
      <w:keepLines/>
      <w:spacing w:before="40" w:after="0"/>
      <w:outlineLvl w:val="3"/>
    </w:pPr>
    <w:rPr>
      <w:rFonts w:ascii="Flex 90 Bold" w:eastAsiaTheme="majorEastAsia" w:hAnsi="Flex 90 Bold" w:cstheme="majorBidi"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4F40"/>
    <w:rPr>
      <w:rFonts w:asciiTheme="majorHAnsi" w:eastAsiaTheme="majorEastAsia" w:hAnsiTheme="majorHAnsi" w:cstheme="majorBidi"/>
      <w:color w:val="000000" w:themeColor="text1"/>
      <w:sz w:val="52"/>
      <w:szCs w:val="32"/>
    </w:rPr>
  </w:style>
  <w:style w:type="paragraph" w:styleId="Sidhuvud">
    <w:name w:val="header"/>
    <w:basedOn w:val="Normal"/>
    <w:link w:val="SidhuvudChar"/>
    <w:uiPriority w:val="99"/>
    <w:unhideWhenUsed/>
    <w:rsid w:val="00065F61"/>
    <w:pPr>
      <w:tabs>
        <w:tab w:val="center" w:pos="4536"/>
        <w:tab w:val="right" w:pos="9072"/>
      </w:tabs>
      <w:spacing w:after="0" w:line="240" w:lineRule="auto"/>
    </w:pPr>
    <w:rPr>
      <w:noProof/>
      <w:sz w:val="16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65F61"/>
    <w:rPr>
      <w:noProof/>
      <w:sz w:val="16"/>
      <w:szCs w:val="18"/>
    </w:rPr>
  </w:style>
  <w:style w:type="paragraph" w:styleId="Sidfot">
    <w:name w:val="footer"/>
    <w:basedOn w:val="Normal"/>
    <w:link w:val="SidfotChar"/>
    <w:uiPriority w:val="99"/>
    <w:unhideWhenUsed/>
    <w:rsid w:val="005A0FCF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5A0FCF"/>
    <w:rPr>
      <w:sz w:val="16"/>
    </w:rPr>
  </w:style>
  <w:style w:type="character" w:customStyle="1" w:styleId="Rubrik2Char">
    <w:name w:val="Rubrik 2 Char"/>
    <w:basedOn w:val="Standardstycketeckensnitt"/>
    <w:link w:val="Rubrik2"/>
    <w:uiPriority w:val="9"/>
    <w:rsid w:val="00F34448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Rubrik">
    <w:name w:val="Title"/>
    <w:aliases w:val="Titel"/>
    <w:basedOn w:val="Normal"/>
    <w:next w:val="Normal"/>
    <w:link w:val="RubrikChar"/>
    <w:uiPriority w:val="10"/>
    <w:rsid w:val="00985E25"/>
    <w:pPr>
      <w:spacing w:after="0" w:line="240" w:lineRule="auto"/>
      <w:contextualSpacing/>
      <w:outlineLvl w:val="0"/>
    </w:pPr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character" w:customStyle="1" w:styleId="RubrikChar">
    <w:name w:val="Rubrik Char"/>
    <w:aliases w:val="Titel Char"/>
    <w:basedOn w:val="Standardstycketeckensnitt"/>
    <w:link w:val="Rubrik"/>
    <w:uiPriority w:val="10"/>
    <w:rsid w:val="00985E25"/>
    <w:rPr>
      <w:rFonts w:eastAsiaTheme="majorEastAsia" w:cstheme="majorBidi"/>
      <w:noProof/>
      <w:color w:val="7DE1EB" w:themeColor="accent2"/>
      <w:spacing w:val="-10"/>
      <w:kern w:val="28"/>
      <w:sz w:val="70"/>
      <w:szCs w:val="220"/>
    </w:rPr>
  </w:style>
  <w:style w:type="paragraph" w:styleId="Underrubrik">
    <w:name w:val="Subtitle"/>
    <w:basedOn w:val="Rubrik"/>
    <w:next w:val="Normal"/>
    <w:link w:val="UnderrubrikChar"/>
    <w:uiPriority w:val="11"/>
    <w:qFormat/>
    <w:rsid w:val="00336E9C"/>
    <w:rPr>
      <w:color w:val="FFFFFF" w:themeColor="background1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6E9C"/>
    <w:rPr>
      <w:rFonts w:eastAsiaTheme="majorEastAsia" w:cstheme="majorBidi"/>
      <w:noProof/>
      <w:color w:val="FFFFFF" w:themeColor="background1"/>
      <w:spacing w:val="-10"/>
      <w:kern w:val="28"/>
      <w:sz w:val="70"/>
      <w:szCs w:val="220"/>
    </w:rPr>
  </w:style>
  <w:style w:type="paragraph" w:styleId="Liststycke">
    <w:name w:val="List Paragraph"/>
    <w:basedOn w:val="Normal"/>
    <w:uiPriority w:val="34"/>
    <w:qFormat/>
    <w:rsid w:val="00F34448"/>
    <w:pPr>
      <w:ind w:left="454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F34448"/>
    <w:pPr>
      <w:pBdr>
        <w:top w:val="single" w:sz="4" w:space="10" w:color="0F59EB" w:themeColor="accent1"/>
        <w:bottom w:val="single" w:sz="4" w:space="10" w:color="0F59EB" w:themeColor="accent1"/>
      </w:pBdr>
      <w:spacing w:before="360" w:after="360"/>
    </w:pPr>
    <w:rPr>
      <w:rFonts w:ascii="Flex 90 Bold" w:hAnsi="Flex 90 Bold"/>
      <w:iCs/>
      <w:color w:val="0F59EB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4448"/>
    <w:rPr>
      <w:rFonts w:ascii="Flex 90 Bold" w:hAnsi="Flex 90 Bold"/>
      <w:iCs/>
      <w:color w:val="0F59EB" w:themeColor="accent1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5A0FCF"/>
    <w:rPr>
      <w:rFonts w:eastAsiaTheme="majorEastAsia" w:cstheme="majorBidi"/>
      <w:sz w:val="26"/>
      <w:szCs w:val="24"/>
    </w:rPr>
  </w:style>
  <w:style w:type="paragraph" w:styleId="Citat">
    <w:name w:val="Quote"/>
    <w:basedOn w:val="Normal"/>
    <w:next w:val="Normal"/>
    <w:link w:val="CitatChar"/>
    <w:uiPriority w:val="29"/>
    <w:qFormat/>
    <w:rsid w:val="00DA4396"/>
    <w:pPr>
      <w:keepLines/>
      <w:spacing w:before="200"/>
      <w:ind w:left="567" w:right="567"/>
    </w:pPr>
    <w:rPr>
      <w:iCs/>
      <w:color w:val="002850" w:themeColor="text2"/>
    </w:rPr>
  </w:style>
  <w:style w:type="character" w:customStyle="1" w:styleId="CitatChar">
    <w:name w:val="Citat Char"/>
    <w:basedOn w:val="Standardstycketeckensnitt"/>
    <w:link w:val="Citat"/>
    <w:uiPriority w:val="29"/>
    <w:rsid w:val="00DA4396"/>
    <w:rPr>
      <w:iCs/>
      <w:color w:val="002850" w:themeColor="text2"/>
      <w:sz w:val="20"/>
    </w:rPr>
  </w:style>
  <w:style w:type="paragraph" w:customStyle="1" w:styleId="Ingress">
    <w:name w:val="Ingress"/>
    <w:basedOn w:val="Normal"/>
    <w:qFormat/>
    <w:rsid w:val="00DA4396"/>
    <w:rPr>
      <w:sz w:val="28"/>
      <w:szCs w:val="36"/>
    </w:rPr>
  </w:style>
  <w:style w:type="table" w:styleId="Tabellrutnt">
    <w:name w:val="Table Grid"/>
    <w:basedOn w:val="Normaltabell"/>
    <w:uiPriority w:val="39"/>
    <w:rsid w:val="00DA4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065F61"/>
    <w:rPr>
      <w:color w:val="808080"/>
    </w:rPr>
  </w:style>
  <w:style w:type="character" w:customStyle="1" w:styleId="Rubrik4Char">
    <w:name w:val="Rubrik 4 Char"/>
    <w:basedOn w:val="Standardstycketeckensnitt"/>
    <w:link w:val="Rubrik4"/>
    <w:uiPriority w:val="9"/>
    <w:rsid w:val="005A0FCF"/>
    <w:rPr>
      <w:rFonts w:ascii="Flex 90 Bold" w:eastAsiaTheme="majorEastAsia" w:hAnsi="Flex 90 Bold" w:cstheme="majorBidi"/>
      <w:iCs/>
      <w:color w:val="000000" w:themeColor="text1"/>
      <w:sz w:val="20"/>
    </w:rPr>
  </w:style>
  <w:style w:type="character" w:styleId="Betoning">
    <w:name w:val="Emphasis"/>
    <w:basedOn w:val="Standardstycketeckensnitt"/>
    <w:uiPriority w:val="20"/>
    <w:qFormat/>
    <w:rsid w:val="005A0FCF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A412E8"/>
    <w:rPr>
      <w:color w:val="00285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12E8"/>
    <w:rPr>
      <w:color w:val="605E5C"/>
      <w:shd w:val="clear" w:color="auto" w:fill="E1DFDD"/>
    </w:rPr>
  </w:style>
  <w:style w:type="paragraph" w:customStyle="1" w:styleId="Sidhuvudrubrik">
    <w:name w:val="Sidhuvud rubrik"/>
    <w:basedOn w:val="Sidhuvud"/>
    <w:rsid w:val="000F143E"/>
    <w:rPr>
      <w:caps/>
      <w:spacing w:val="10"/>
      <w:sz w:val="15"/>
    </w:rPr>
  </w:style>
  <w:style w:type="character" w:styleId="Stark">
    <w:name w:val="Strong"/>
    <w:basedOn w:val="Standardstycketeckensnitt"/>
    <w:uiPriority w:val="22"/>
    <w:qFormat/>
    <w:rsid w:val="000F143E"/>
    <w:rPr>
      <w:rFonts w:ascii="Flex 90 Bold" w:hAnsi="Flex 90 Bold"/>
      <w:b w:val="0"/>
      <w:bCs/>
    </w:rPr>
  </w:style>
  <w:style w:type="paragraph" w:customStyle="1" w:styleId="brdvit">
    <w:name w:val="bröd vit"/>
    <w:basedOn w:val="Normal"/>
    <w:qFormat/>
    <w:rsid w:val="00B05CBE"/>
    <w:rPr>
      <w:color w:val="FFFFFF" w:themeColor="background1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B32BCE"/>
    <w:pPr>
      <w:spacing w:before="240" w:after="0"/>
      <w:outlineLvl w:val="9"/>
    </w:pPr>
    <w:rPr>
      <w:color w:val="0B42AF" w:themeColor="accent1" w:themeShade="BF"/>
      <w:sz w:val="32"/>
    </w:rPr>
  </w:style>
  <w:style w:type="paragraph" w:styleId="Innehll1">
    <w:name w:val="toc 1"/>
    <w:basedOn w:val="Normal"/>
    <w:next w:val="Normal"/>
    <w:autoRedefine/>
    <w:uiPriority w:val="39"/>
    <w:unhideWhenUsed/>
    <w:rsid w:val="00B32BCE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B32BCE"/>
    <w:pPr>
      <w:spacing w:after="100"/>
      <w:ind w:left="220"/>
    </w:pPr>
    <w:rPr>
      <w:rFonts w:eastAsiaTheme="minorEastAsia" w:cs="Times New Roman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B32BCE"/>
    <w:pPr>
      <w:spacing w:after="100"/>
      <w:ind w:left="440"/>
    </w:pPr>
    <w:rPr>
      <w:rFonts w:eastAsiaTheme="minorEastAsia" w:cs="Times New Roman"/>
      <w:sz w:val="22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2353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23535"/>
    <w:rPr>
      <w:sz w:val="16"/>
      <w:szCs w:val="16"/>
    </w:rPr>
  </w:style>
  <w:style w:type="paragraph" w:styleId="Ingetavstnd">
    <w:name w:val="No Spacing"/>
    <w:uiPriority w:val="1"/>
    <w:qFormat/>
    <w:rsid w:val="00341953"/>
    <w:pPr>
      <w:spacing w:after="0" w:line="240" w:lineRule="auto"/>
    </w:pPr>
    <w:rPr>
      <w:sz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C439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C439D"/>
    <w:rPr>
      <w:b/>
      <w:bCs/>
      <w:sz w:val="20"/>
      <w:szCs w:val="20"/>
    </w:rPr>
  </w:style>
  <w:style w:type="character" w:styleId="Nmn">
    <w:name w:val="Mention"/>
    <w:basedOn w:val="Standardstycketeckensnitt"/>
    <w:uiPriority w:val="99"/>
    <w:unhideWhenUsed/>
    <w:rsid w:val="00A251D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nehockey\Downloads\Worddokument%20Sk&#229;ne_1.dotx" TargetMode="External"/></Relationships>
</file>

<file path=word/theme/theme1.xml><?xml version="1.0" encoding="utf-8"?>
<a:theme xmlns:a="http://schemas.openxmlformats.org/drawingml/2006/main" name="Office-tema">
  <a:themeElements>
    <a:clrScheme name="SIF">
      <a:dk1>
        <a:srgbClr val="000000"/>
      </a:dk1>
      <a:lt1>
        <a:srgbClr val="FFFFFF"/>
      </a:lt1>
      <a:dk2>
        <a:srgbClr val="002850"/>
      </a:dk2>
      <a:lt2>
        <a:srgbClr val="FFD200"/>
      </a:lt2>
      <a:accent1>
        <a:srgbClr val="0F59EB"/>
      </a:accent1>
      <a:accent2>
        <a:srgbClr val="7DE1EB"/>
      </a:accent2>
      <a:accent3>
        <a:srgbClr val="FF4600"/>
      </a:accent3>
      <a:accent4>
        <a:srgbClr val="19DC82"/>
      </a:accent4>
      <a:accent5>
        <a:srgbClr val="002850"/>
      </a:accent5>
      <a:accent6>
        <a:srgbClr val="FFD200"/>
      </a:accent6>
      <a:hlink>
        <a:srgbClr val="002850"/>
      </a:hlink>
      <a:folHlink>
        <a:srgbClr val="0E5AEB"/>
      </a:folHlink>
    </a:clrScheme>
    <a:fontScheme name="SIF">
      <a:majorFont>
        <a:latin typeface="Flex Display 100 Black"/>
        <a:ea typeface=""/>
        <a:cs typeface=""/>
      </a:majorFont>
      <a:minorFont>
        <a:latin typeface="Flex 70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fd3f53-af35-4b13-818d-439ca4bd7f56">
      <Terms xmlns="http://schemas.microsoft.com/office/infopath/2007/PartnerControls"/>
    </lcf76f155ced4ddcb4097134ff3c332f>
    <TaxCatchAll xmlns="46b64117-c277-4c70-9916-d8b75a00897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E51D30849D9A489CD0C87812E6F660" ma:contentTypeVersion="14" ma:contentTypeDescription="Skapa ett nytt dokument." ma:contentTypeScope="" ma:versionID="24b9c9c322827a6284dd06096de900e3">
  <xsd:schema xmlns:xsd="http://www.w3.org/2001/XMLSchema" xmlns:xs="http://www.w3.org/2001/XMLSchema" xmlns:p="http://schemas.microsoft.com/office/2006/metadata/properties" xmlns:ns2="c9fd3f53-af35-4b13-818d-439ca4bd7f56" xmlns:ns3="46b64117-c277-4c70-9916-d8b75a00897a" targetNamespace="http://schemas.microsoft.com/office/2006/metadata/properties" ma:root="true" ma:fieldsID="6d1e8456b3f25966ceceb5f58582978b" ns2:_="" ns3:_="">
    <xsd:import namespace="c9fd3f53-af35-4b13-818d-439ca4bd7f56"/>
    <xsd:import namespace="46b64117-c277-4c70-9916-d8b75a008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d3f53-af35-4b13-818d-439ca4bd7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dddc34e7-88af-40f3-b62a-32f2c82d8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64117-c277-4c70-9916-d8b75a0089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53fd928-4f14-4e4e-a431-e747ff345a7d}" ma:internalName="TaxCatchAll" ma:showField="CatchAllData" ma:web="46b64117-c277-4c70-9916-d8b75a008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AD9D7-28D6-4EDA-8D15-A2F4ABD39704}">
  <ds:schemaRefs>
    <ds:schemaRef ds:uri="http://schemas.microsoft.com/office/2006/metadata/properties"/>
    <ds:schemaRef ds:uri="http://schemas.microsoft.com/office/infopath/2007/PartnerControls"/>
    <ds:schemaRef ds:uri="c9fd3f53-af35-4b13-818d-439ca4bd7f56"/>
    <ds:schemaRef ds:uri="46b64117-c277-4c70-9916-d8b75a00897a"/>
  </ds:schemaRefs>
</ds:datastoreItem>
</file>

<file path=customXml/itemProps2.xml><?xml version="1.0" encoding="utf-8"?>
<ds:datastoreItem xmlns:ds="http://schemas.openxmlformats.org/officeDocument/2006/customXml" ds:itemID="{6FB59B3D-5BB3-4CCF-B4E5-95FCEA3968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AAE629-BDA8-4851-882C-85CF11637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d3f53-af35-4b13-818d-439ca4bd7f56"/>
    <ds:schemaRef ds:uri="46b64117-c277-4c70-9916-d8b75a008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25D86C-6BC2-4CB1-B6B4-6E5A9D9633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Worddokument Skåne_1</Template>
  <TotalTime>0</TotalTime>
  <Pages>14</Pages>
  <Words>1767</Words>
  <Characters>9366</Characters>
  <Application>Microsoft Office Word</Application>
  <DocSecurity>0</DocSecurity>
  <Lines>78</Lines>
  <Paragraphs>22</Paragraphs>
  <ScaleCrop>false</ScaleCrop>
  <Company/>
  <LinksUpToDate>false</LinksUpToDate>
  <CharactersWithSpaces>11111</CharactersWithSpaces>
  <SharedDoc>false</SharedDoc>
  <HLinks>
    <vt:vector size="60" baseType="variant"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_Toc237693046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_Toc237693045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_Toc237693044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_Toc237693043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_Toc237693042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_Toc237693041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_Toc237693040</vt:lpwstr>
      </vt:variant>
      <vt:variant>
        <vt:i4>1179708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_Toc237693039</vt:lpwstr>
      </vt:variant>
      <vt:variant>
        <vt:i4>1179708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_Toc237693038</vt:lpwstr>
      </vt:variant>
      <vt:variant>
        <vt:i4>1179708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_Toc237693037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Skåne Hockey</dc:creator>
  <cp:keywords/>
  <dc:description/>
  <cp:lastModifiedBy>Katarina Boredal</cp:lastModifiedBy>
  <cp:revision>454</cp:revision>
  <dcterms:created xsi:type="dcterms:W3CDTF">2026-03-26T15:30:00Z</dcterms:created>
  <dcterms:modified xsi:type="dcterms:W3CDTF">2026-09-01T09:44:00Z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0x0101003DE51D30849D9A489CD0C87812E6F660</vt:lpwstr>
  </property>
  <property fmtid="{D5CDD505-2E9C-101B-9397-08002B2CF9AE}" pid="3" name="MediaServiceImageTags">
    <vt:lpwstr/>
  </property>
</Properties>
</file>